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33E" w:rsidRPr="0096348C" w:rsidRDefault="006E433E" w:rsidP="00137703">
      <w:pPr>
        <w:pStyle w:val="Normal2"/>
        <w:rPr>
          <w:rFonts w:ascii="Times New Roman" w:hAnsi="Times New Roman"/>
          <w:sz w:val="22"/>
          <w:lang w:val="ru-RU"/>
        </w:rPr>
      </w:pPr>
      <w:bookmarkStart w:id="0" w:name="_Hlk49519782"/>
      <w:r>
        <w:rPr>
          <w:sz w:val="22"/>
        </w:rPr>
        <w:t xml:space="preserve">                                                                      </w:t>
      </w:r>
      <w:bookmarkStart w:id="1" w:name="_Hlk479844739"/>
      <w:r w:rsidRPr="0096348C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00639061" r:id="rId6"/>
        </w:object>
      </w:r>
      <w:bookmarkEnd w:id="1"/>
    </w:p>
    <w:p w:rsidR="006E433E" w:rsidRDefault="006E433E" w:rsidP="0096348C">
      <w:pPr>
        <w:pStyle w:val="Caption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6E433E" w:rsidRDefault="006E433E" w:rsidP="0096348C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6E433E" w:rsidRDefault="006E433E" w:rsidP="0096348C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6E433E" w:rsidRDefault="006E433E" w:rsidP="0096348C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6E433E" w:rsidRDefault="006E433E" w:rsidP="0096348C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6E433E" w:rsidRDefault="006E433E" w:rsidP="0096348C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6E433E" w:rsidRDefault="006E433E" w:rsidP="0096348C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ru-RU"/>
        </w:rPr>
        <w:t>____________________________________________________________________________</w:t>
      </w:r>
    </w:p>
    <w:p w:rsidR="006E433E" w:rsidRDefault="006E433E" w:rsidP="0096348C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E433E" w:rsidRDefault="006E433E" w:rsidP="0096348C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E433E" w:rsidRDefault="006E433E" w:rsidP="0096348C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E433E" w:rsidRDefault="006E433E" w:rsidP="0096348C">
      <w:pPr>
        <w:pStyle w:val="Normal2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</w:rPr>
        <w:t xml:space="preserve">Р О З П О Р Я Д Ж Е Н Н Я  </w:t>
      </w:r>
    </w:p>
    <w:p w:rsidR="006E433E" w:rsidRPr="0043658A" w:rsidRDefault="006E433E" w:rsidP="0096348C">
      <w:pPr>
        <w:jc w:val="both"/>
      </w:pPr>
    </w:p>
    <w:p w:rsidR="006E433E" w:rsidRPr="00137703" w:rsidRDefault="006E433E" w:rsidP="0096348C">
      <w:pPr>
        <w:jc w:val="both"/>
        <w:rPr>
          <w:sz w:val="24"/>
          <w:szCs w:val="24"/>
        </w:rPr>
      </w:pPr>
      <w:r w:rsidRPr="00137703">
        <w:rPr>
          <w:sz w:val="24"/>
          <w:szCs w:val="24"/>
        </w:rPr>
        <w:t xml:space="preserve">  0</w:t>
      </w:r>
      <w:r w:rsidRPr="00137703">
        <w:rPr>
          <w:sz w:val="24"/>
          <w:szCs w:val="24"/>
          <w:lang w:val="uk-UA"/>
        </w:rPr>
        <w:t>7</w:t>
      </w:r>
      <w:r w:rsidRPr="00137703">
        <w:rPr>
          <w:sz w:val="24"/>
          <w:szCs w:val="24"/>
        </w:rPr>
        <w:t>.1</w:t>
      </w:r>
      <w:r w:rsidRPr="00137703">
        <w:rPr>
          <w:sz w:val="24"/>
          <w:szCs w:val="24"/>
          <w:lang w:val="uk-UA"/>
        </w:rPr>
        <w:t>2</w:t>
      </w:r>
      <w:r w:rsidRPr="00137703">
        <w:rPr>
          <w:sz w:val="24"/>
          <w:szCs w:val="24"/>
        </w:rPr>
        <w:t xml:space="preserve">.2021 року                                                                                                                </w:t>
      </w:r>
      <w:r w:rsidRPr="00137703">
        <w:rPr>
          <w:b/>
          <w:sz w:val="24"/>
          <w:szCs w:val="24"/>
        </w:rPr>
        <w:t xml:space="preserve">№ </w:t>
      </w:r>
      <w:r w:rsidRPr="00137703">
        <w:rPr>
          <w:b/>
          <w:sz w:val="24"/>
          <w:szCs w:val="24"/>
          <w:lang w:val="uk-UA"/>
        </w:rPr>
        <w:t>314</w:t>
      </w:r>
      <w:r w:rsidRPr="00137703">
        <w:rPr>
          <w:b/>
          <w:sz w:val="24"/>
          <w:szCs w:val="24"/>
        </w:rPr>
        <w:t>-р</w:t>
      </w:r>
      <w:r w:rsidRPr="00137703">
        <w:rPr>
          <w:sz w:val="24"/>
          <w:szCs w:val="24"/>
        </w:rPr>
        <w:t xml:space="preserve">   </w:t>
      </w:r>
    </w:p>
    <w:p w:rsidR="006E433E" w:rsidRPr="0096348C" w:rsidRDefault="006E433E" w:rsidP="008D785D">
      <w:pPr>
        <w:rPr>
          <w:sz w:val="24"/>
        </w:rPr>
      </w:pPr>
    </w:p>
    <w:p w:rsidR="006E433E" w:rsidRPr="00A461C0" w:rsidRDefault="006E433E" w:rsidP="00DD7224">
      <w:pPr>
        <w:ind w:firstLine="709"/>
        <w:contextualSpacing/>
        <w:jc w:val="both"/>
        <w:rPr>
          <w:b/>
          <w:sz w:val="24"/>
          <w:szCs w:val="24"/>
          <w:lang w:val="uk-UA"/>
        </w:rPr>
      </w:pPr>
      <w:r w:rsidRPr="00A461C0">
        <w:rPr>
          <w:b/>
          <w:sz w:val="24"/>
          <w:szCs w:val="24"/>
          <w:lang w:val="uk-UA"/>
        </w:rPr>
        <w:t xml:space="preserve">Про виділення матеріальної  допомоги </w:t>
      </w:r>
    </w:p>
    <w:p w:rsidR="006E433E" w:rsidRDefault="006E433E" w:rsidP="00DD7224">
      <w:pPr>
        <w:ind w:firstLine="709"/>
        <w:contextualSpacing/>
        <w:jc w:val="both"/>
        <w:rPr>
          <w:b/>
          <w:sz w:val="24"/>
          <w:szCs w:val="24"/>
          <w:lang w:val="uk-UA"/>
        </w:rPr>
      </w:pPr>
      <w:r w:rsidRPr="00A461C0">
        <w:rPr>
          <w:b/>
          <w:sz w:val="24"/>
          <w:szCs w:val="24"/>
          <w:lang w:val="uk-UA"/>
        </w:rPr>
        <w:t xml:space="preserve">учасникам </w:t>
      </w:r>
      <w:r>
        <w:rPr>
          <w:b/>
          <w:sz w:val="24"/>
          <w:szCs w:val="24"/>
          <w:lang w:val="uk-UA"/>
        </w:rPr>
        <w:t>ліквідації наслідків аварії</w:t>
      </w:r>
    </w:p>
    <w:p w:rsidR="006E433E" w:rsidRDefault="006E433E" w:rsidP="00DD7224">
      <w:pPr>
        <w:ind w:firstLine="709"/>
        <w:contextualSpacing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на Чорнобильській АЕС з нагоди </w:t>
      </w:r>
    </w:p>
    <w:p w:rsidR="006E433E" w:rsidRDefault="006E433E" w:rsidP="00DD7224">
      <w:pPr>
        <w:ind w:firstLine="709"/>
        <w:contextualSpacing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35-ї річниці ліквідації наслідків цієї аварії </w:t>
      </w:r>
    </w:p>
    <w:p w:rsidR="006E433E" w:rsidRDefault="006E433E" w:rsidP="00DD7224">
      <w:pPr>
        <w:ind w:firstLine="709"/>
        <w:contextualSpacing/>
        <w:jc w:val="both"/>
        <w:rPr>
          <w:b/>
          <w:sz w:val="24"/>
          <w:szCs w:val="24"/>
          <w:lang w:val="uk-UA"/>
        </w:rPr>
      </w:pPr>
    </w:p>
    <w:p w:rsidR="006E433E" w:rsidRDefault="006E433E" w:rsidP="00E53F40">
      <w:pPr>
        <w:jc w:val="both"/>
        <w:rPr>
          <w:bCs/>
          <w:sz w:val="24"/>
          <w:szCs w:val="24"/>
          <w:lang w:val="uk-UA"/>
        </w:rPr>
      </w:pPr>
    </w:p>
    <w:bookmarkEnd w:id="0"/>
    <w:p w:rsidR="006E433E" w:rsidRPr="0034095B" w:rsidRDefault="006E433E" w:rsidP="0034095B">
      <w:pPr>
        <w:shd w:val="clear" w:color="auto" w:fill="FFFFFF"/>
        <w:ind w:right="23"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З</w:t>
      </w:r>
      <w:r w:rsidRPr="0034095B">
        <w:rPr>
          <w:sz w:val="24"/>
          <w:szCs w:val="24"/>
          <w:lang w:val="uk-UA"/>
        </w:rPr>
        <w:t xml:space="preserve"> метою вшанування учасників  ліквідації  наслідків  аварії  на  Чорнобильській  АЕС, які проживають на території Кіцманської ТГ</w:t>
      </w:r>
      <w:r>
        <w:rPr>
          <w:sz w:val="24"/>
          <w:szCs w:val="24"/>
          <w:lang w:val="uk-UA"/>
        </w:rPr>
        <w:t>, н</w:t>
      </w:r>
      <w:r w:rsidRPr="0034095B">
        <w:rPr>
          <w:sz w:val="24"/>
          <w:szCs w:val="24"/>
          <w:lang w:val="uk-UA"/>
        </w:rPr>
        <w:t xml:space="preserve">а  виконання  Указу  Президента  України  від  10.11.2006 р. № 945/2006 «Про  День вшанування учасників ліквідації наслідків аварії на Чорнобильській АЕС»,  керуючись  ст. 34, пп.20 ч.4 ст.42  Закону  України  «Про  місцеве  самоврядування  в  Україні», відповідно до  </w:t>
      </w:r>
      <w:r w:rsidRPr="0034095B">
        <w:rPr>
          <w:bCs/>
          <w:sz w:val="24"/>
          <w:szCs w:val="24"/>
          <w:lang w:val="uk-UA"/>
        </w:rPr>
        <w:t xml:space="preserve">Програми соціально-економічного розвитку </w:t>
      </w:r>
      <w:r w:rsidRPr="0034095B">
        <w:rPr>
          <w:sz w:val="24"/>
          <w:szCs w:val="24"/>
          <w:lang w:val="uk-UA"/>
        </w:rPr>
        <w:t>Кіцманської територіальної громади на 2021 рік та з</w:t>
      </w:r>
      <w:r w:rsidRPr="0034095B">
        <w:rPr>
          <w:color w:val="000000"/>
          <w:sz w:val="24"/>
          <w:szCs w:val="24"/>
          <w:shd w:val="clear" w:color="auto" w:fill="FFFFFF"/>
          <w:lang w:val="uk-UA"/>
        </w:rPr>
        <w:t xml:space="preserve"> нагоди </w:t>
      </w:r>
      <w:r w:rsidRPr="0034095B">
        <w:rPr>
          <w:sz w:val="24"/>
          <w:szCs w:val="24"/>
          <w:lang w:val="uk-UA"/>
        </w:rPr>
        <w:t xml:space="preserve"> 35-ї річниці ліквідації наслідкі</w:t>
      </w:r>
      <w:r>
        <w:rPr>
          <w:sz w:val="24"/>
          <w:szCs w:val="24"/>
          <w:lang w:val="uk-UA"/>
        </w:rPr>
        <w:t>в аварії на Чорнобильській АЕС</w:t>
      </w:r>
      <w:r w:rsidRPr="0034095B">
        <w:rPr>
          <w:sz w:val="24"/>
          <w:szCs w:val="24"/>
          <w:lang w:val="uk-UA"/>
        </w:rPr>
        <w:t>:</w:t>
      </w:r>
    </w:p>
    <w:p w:rsidR="006E433E" w:rsidRPr="0034095B" w:rsidRDefault="006E433E" w:rsidP="00473F5A">
      <w:pPr>
        <w:shd w:val="clear" w:color="auto" w:fill="FFFFFF"/>
        <w:ind w:right="23" w:firstLine="567"/>
        <w:jc w:val="both"/>
        <w:rPr>
          <w:sz w:val="24"/>
          <w:szCs w:val="24"/>
          <w:lang w:val="uk-UA"/>
        </w:rPr>
      </w:pPr>
    </w:p>
    <w:p w:rsidR="006E433E" w:rsidRDefault="006E433E" w:rsidP="00D86EAE">
      <w:pPr>
        <w:ind w:firstLine="567"/>
        <w:jc w:val="both"/>
        <w:rPr>
          <w:sz w:val="24"/>
          <w:szCs w:val="24"/>
          <w:lang w:val="uk-UA"/>
        </w:rPr>
      </w:pPr>
      <w:r w:rsidRPr="007B0147">
        <w:rPr>
          <w:sz w:val="24"/>
          <w:szCs w:val="24"/>
          <w:lang w:val="uk-UA" w:eastAsia="uk-UA"/>
        </w:rPr>
        <w:t xml:space="preserve"> </w:t>
      </w:r>
      <w:r w:rsidRPr="008A23C6">
        <w:rPr>
          <w:sz w:val="24"/>
          <w:szCs w:val="24"/>
          <w:lang w:val="uk-UA"/>
        </w:rPr>
        <w:t xml:space="preserve">1. Надати учасникам ліквідації наслідків  аварії  на  Чорнобильській  АЕС  </w:t>
      </w:r>
      <w:r w:rsidRPr="0034095B">
        <w:rPr>
          <w:sz w:val="24"/>
          <w:szCs w:val="24"/>
          <w:lang w:val="uk-UA"/>
        </w:rPr>
        <w:t>з</w:t>
      </w:r>
      <w:r w:rsidRPr="0034095B">
        <w:rPr>
          <w:color w:val="000000"/>
          <w:sz w:val="24"/>
          <w:szCs w:val="24"/>
          <w:shd w:val="clear" w:color="auto" w:fill="FFFFFF"/>
          <w:lang w:val="uk-UA"/>
        </w:rPr>
        <w:t xml:space="preserve"> нагоди </w:t>
      </w:r>
      <w:r w:rsidRPr="0034095B">
        <w:rPr>
          <w:sz w:val="24"/>
          <w:szCs w:val="24"/>
          <w:lang w:val="uk-UA"/>
        </w:rPr>
        <w:t xml:space="preserve"> 35-ї річниці ліквідації наслідків </w:t>
      </w:r>
      <w:r>
        <w:rPr>
          <w:sz w:val="24"/>
          <w:szCs w:val="24"/>
          <w:lang w:val="uk-UA"/>
        </w:rPr>
        <w:t xml:space="preserve">цієї </w:t>
      </w:r>
      <w:r w:rsidRPr="0034095B">
        <w:rPr>
          <w:sz w:val="24"/>
          <w:szCs w:val="24"/>
          <w:lang w:val="uk-UA"/>
        </w:rPr>
        <w:t xml:space="preserve">аварії </w:t>
      </w:r>
      <w:r>
        <w:rPr>
          <w:sz w:val="24"/>
          <w:szCs w:val="24"/>
          <w:lang w:val="uk-UA"/>
        </w:rPr>
        <w:t xml:space="preserve"> </w:t>
      </w:r>
      <w:r w:rsidRPr="008A23C6">
        <w:rPr>
          <w:sz w:val="24"/>
          <w:szCs w:val="24"/>
          <w:lang w:val="uk-UA"/>
        </w:rPr>
        <w:t xml:space="preserve">одноразову  матеріальну  допомогу  у  розмірі  по </w:t>
      </w:r>
      <w:r>
        <w:rPr>
          <w:sz w:val="24"/>
          <w:szCs w:val="24"/>
          <w:lang w:val="uk-UA"/>
        </w:rPr>
        <w:t>500</w:t>
      </w:r>
      <w:r w:rsidRPr="008A23C6">
        <w:rPr>
          <w:sz w:val="24"/>
          <w:szCs w:val="24"/>
          <w:lang w:val="uk-UA"/>
        </w:rPr>
        <w:t>.00 (</w:t>
      </w:r>
      <w:r>
        <w:rPr>
          <w:sz w:val="24"/>
          <w:szCs w:val="24"/>
          <w:lang w:val="uk-UA"/>
        </w:rPr>
        <w:t>п’ятсот</w:t>
      </w:r>
      <w:r w:rsidRPr="008A23C6">
        <w:rPr>
          <w:sz w:val="24"/>
          <w:szCs w:val="24"/>
          <w:lang w:val="uk-UA"/>
        </w:rPr>
        <w:t>) гривень кожном</w:t>
      </w:r>
      <w:r>
        <w:rPr>
          <w:sz w:val="24"/>
          <w:szCs w:val="24"/>
          <w:lang w:val="uk-UA"/>
        </w:rPr>
        <w:t>у  згідно  списку, що додається.</w:t>
      </w:r>
    </w:p>
    <w:p w:rsidR="006E433E" w:rsidRDefault="006E433E" w:rsidP="00D86EAE">
      <w:pPr>
        <w:jc w:val="both"/>
        <w:rPr>
          <w:sz w:val="24"/>
          <w:szCs w:val="24"/>
          <w:lang w:val="uk-UA"/>
        </w:rPr>
      </w:pPr>
      <w:r w:rsidRPr="008A23C6">
        <w:rPr>
          <w:sz w:val="24"/>
          <w:lang w:val="uk-UA"/>
        </w:rPr>
        <w:t xml:space="preserve">          2. </w:t>
      </w:r>
      <w:r w:rsidRPr="008A23C6">
        <w:rPr>
          <w:sz w:val="24"/>
          <w:szCs w:val="24"/>
          <w:lang w:val="uk-UA"/>
        </w:rPr>
        <w:t>Відділу бухгалтерського обліку та звітності (</w:t>
      </w:r>
      <w:r>
        <w:rPr>
          <w:sz w:val="24"/>
          <w:szCs w:val="24"/>
          <w:lang w:val="uk-UA"/>
        </w:rPr>
        <w:t>Ірина ЧОРНЕЙ</w:t>
      </w:r>
      <w:r w:rsidRPr="008A23C6">
        <w:rPr>
          <w:sz w:val="24"/>
          <w:szCs w:val="24"/>
          <w:lang w:val="uk-UA"/>
        </w:rPr>
        <w:t>) провести  виплату  адресної матеріальної  допомоги  за  рахунок  асигнувань,  передбачених  у  бюджеті  міста  на  соціальний  захист  населення.</w:t>
      </w:r>
    </w:p>
    <w:p w:rsidR="006E433E" w:rsidRDefault="006E433E" w:rsidP="00133F3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C96CC5">
        <w:rPr>
          <w:sz w:val="24"/>
          <w:szCs w:val="24"/>
          <w:lang w:val="uk-UA"/>
        </w:rPr>
        <w:t xml:space="preserve">3. </w:t>
      </w:r>
      <w:r>
        <w:rPr>
          <w:sz w:val="24"/>
          <w:szCs w:val="24"/>
          <w:lang w:val="uk-UA"/>
        </w:rPr>
        <w:t>Координацію роботи та к</w:t>
      </w:r>
      <w:r w:rsidRPr="00C96CC5">
        <w:rPr>
          <w:sz w:val="24"/>
          <w:szCs w:val="24"/>
          <w:lang w:val="uk-UA"/>
        </w:rPr>
        <w:t>онтроль за виконанням даного р</w:t>
      </w:r>
      <w:r>
        <w:rPr>
          <w:sz w:val="24"/>
          <w:szCs w:val="24"/>
          <w:lang w:val="uk-UA"/>
        </w:rPr>
        <w:t>озпорядження</w:t>
      </w:r>
      <w:r w:rsidRPr="00C96CC5">
        <w:rPr>
          <w:sz w:val="24"/>
          <w:szCs w:val="24"/>
          <w:lang w:val="uk-UA"/>
        </w:rPr>
        <w:t xml:space="preserve"> покласти  на заступника міського голови з питань організаційно-господарської діяльності Олександра ТКАЧУКА</w:t>
      </w:r>
      <w:r>
        <w:rPr>
          <w:sz w:val="24"/>
          <w:szCs w:val="24"/>
          <w:lang w:val="uk-UA"/>
        </w:rPr>
        <w:t xml:space="preserve">  та  керуючу справами (секретяря) виконавчого комітету міської ради Ярославу РАКОВІЦУ</w:t>
      </w:r>
      <w:r w:rsidRPr="00C96CC5">
        <w:rPr>
          <w:sz w:val="24"/>
          <w:szCs w:val="24"/>
          <w:lang w:val="uk-UA"/>
        </w:rPr>
        <w:t>.</w:t>
      </w:r>
    </w:p>
    <w:p w:rsidR="006E433E" w:rsidRDefault="006E433E" w:rsidP="00B02E13">
      <w:pPr>
        <w:jc w:val="both"/>
        <w:rPr>
          <w:b/>
          <w:sz w:val="24"/>
          <w:szCs w:val="24"/>
          <w:lang w:val="uk-UA"/>
        </w:rPr>
      </w:pPr>
    </w:p>
    <w:p w:rsidR="006E433E" w:rsidRDefault="006E433E" w:rsidP="00B02E13">
      <w:pPr>
        <w:jc w:val="both"/>
        <w:rPr>
          <w:b/>
          <w:sz w:val="24"/>
          <w:szCs w:val="24"/>
          <w:lang w:val="uk-UA"/>
        </w:rPr>
      </w:pPr>
    </w:p>
    <w:p w:rsidR="006E433E" w:rsidRDefault="006E433E" w:rsidP="00B02E13">
      <w:pPr>
        <w:jc w:val="both"/>
        <w:rPr>
          <w:b/>
          <w:sz w:val="24"/>
          <w:szCs w:val="24"/>
          <w:lang w:val="uk-UA"/>
        </w:rPr>
      </w:pPr>
    </w:p>
    <w:p w:rsidR="006E433E" w:rsidRPr="00CF77E3" w:rsidRDefault="006E433E" w:rsidP="00B02E13">
      <w:pPr>
        <w:jc w:val="both"/>
        <w:rPr>
          <w:b/>
          <w:sz w:val="24"/>
          <w:szCs w:val="24"/>
        </w:rPr>
      </w:pPr>
      <w:r w:rsidRPr="00CF77E3">
        <w:rPr>
          <w:b/>
          <w:sz w:val="24"/>
          <w:szCs w:val="24"/>
        </w:rPr>
        <w:t>Міський голова                                                                                                 Сергій  БУЛЕГА</w:t>
      </w:r>
    </w:p>
    <w:p w:rsidR="006E433E" w:rsidRDefault="006E433E" w:rsidP="00B02E13">
      <w:pPr>
        <w:rPr>
          <w:lang w:val="uk-UA"/>
        </w:rPr>
      </w:pPr>
    </w:p>
    <w:p w:rsidR="006E433E" w:rsidRDefault="006E433E" w:rsidP="00B02E13">
      <w:pPr>
        <w:rPr>
          <w:lang w:val="uk-UA"/>
        </w:rPr>
      </w:pPr>
    </w:p>
    <w:p w:rsidR="006E433E" w:rsidRDefault="006E433E" w:rsidP="00B02E13">
      <w:pPr>
        <w:rPr>
          <w:lang w:val="uk-UA"/>
        </w:rPr>
      </w:pPr>
    </w:p>
    <w:p w:rsidR="006E433E" w:rsidRDefault="006E433E" w:rsidP="00B02E13">
      <w:pPr>
        <w:rPr>
          <w:lang w:val="uk-UA"/>
        </w:rPr>
      </w:pPr>
    </w:p>
    <w:p w:rsidR="006E433E" w:rsidRDefault="006E433E" w:rsidP="00B02E13">
      <w:pPr>
        <w:rPr>
          <w:lang w:val="uk-UA"/>
        </w:rPr>
      </w:pPr>
      <w:r w:rsidRPr="00EB49FA">
        <w:t>Ярослава РАКОВІЦА</w:t>
      </w:r>
    </w:p>
    <w:p w:rsidR="006E433E" w:rsidRPr="00CF77E3" w:rsidRDefault="006E433E" w:rsidP="00B02E13">
      <w:pPr>
        <w:rPr>
          <w:lang w:val="uk-UA"/>
        </w:rPr>
      </w:pPr>
      <w:r>
        <w:rPr>
          <w:lang w:val="uk-UA"/>
        </w:rPr>
        <w:t>Світлана ІВАНЦИН</w:t>
      </w:r>
    </w:p>
    <w:p w:rsidR="006E433E" w:rsidRPr="00EB49FA" w:rsidRDefault="006E433E" w:rsidP="00B02E13">
      <w:r>
        <w:rPr>
          <w:sz w:val="18"/>
          <w:szCs w:val="18"/>
        </w:rPr>
        <w:t xml:space="preserve"> </w:t>
      </w:r>
      <w:r w:rsidRPr="00EB49FA">
        <w:t>(03736) 2-20-49</w:t>
      </w:r>
    </w:p>
    <w:sectPr w:rsidR="006E433E" w:rsidRPr="00EB49FA" w:rsidSect="00137703">
      <w:pgSz w:w="11906" w:h="16838"/>
      <w:pgMar w:top="850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4668D"/>
    <w:multiLevelType w:val="hybridMultilevel"/>
    <w:tmpl w:val="73A27290"/>
    <w:lvl w:ilvl="0" w:tplc="5BAAEA56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6AA50746"/>
    <w:multiLevelType w:val="multilevel"/>
    <w:tmpl w:val="978C5C0A"/>
    <w:lvl w:ilvl="0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>
      <w:start w:val="8"/>
      <w:numFmt w:val="decimal"/>
      <w:isLgl/>
      <w:lvlText w:val="%1.%2."/>
      <w:lvlJc w:val="left"/>
      <w:pPr>
        <w:ind w:left="13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60" w:hanging="2160"/>
      </w:pPr>
      <w:rPr>
        <w:rFonts w:cs="Times New Roman" w:hint="default"/>
      </w:rPr>
    </w:lvl>
  </w:abstractNum>
  <w:abstractNum w:abstractNumId="2">
    <w:nsid w:val="75405F70"/>
    <w:multiLevelType w:val="hybridMultilevel"/>
    <w:tmpl w:val="E5521094"/>
    <w:lvl w:ilvl="0" w:tplc="6A7EFB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21367"/>
    <w:rsid w:val="00052603"/>
    <w:rsid w:val="00055FB9"/>
    <w:rsid w:val="000807F9"/>
    <w:rsid w:val="0008599E"/>
    <w:rsid w:val="000C7D04"/>
    <w:rsid w:val="00133F37"/>
    <w:rsid w:val="00137703"/>
    <w:rsid w:val="001564C0"/>
    <w:rsid w:val="00157481"/>
    <w:rsid w:val="001C6A3B"/>
    <w:rsid w:val="00205291"/>
    <w:rsid w:val="00215972"/>
    <w:rsid w:val="0025750B"/>
    <w:rsid w:val="002800E7"/>
    <w:rsid w:val="002957AE"/>
    <w:rsid w:val="002B294B"/>
    <w:rsid w:val="002D7255"/>
    <w:rsid w:val="00322A39"/>
    <w:rsid w:val="0034095B"/>
    <w:rsid w:val="00340AAA"/>
    <w:rsid w:val="00351B2E"/>
    <w:rsid w:val="00385CD3"/>
    <w:rsid w:val="00392379"/>
    <w:rsid w:val="003D1D35"/>
    <w:rsid w:val="003D3C13"/>
    <w:rsid w:val="003D77B0"/>
    <w:rsid w:val="0043658A"/>
    <w:rsid w:val="00466A23"/>
    <w:rsid w:val="00473F5A"/>
    <w:rsid w:val="004924DD"/>
    <w:rsid w:val="004C31D8"/>
    <w:rsid w:val="00504454"/>
    <w:rsid w:val="00515BB1"/>
    <w:rsid w:val="005219DA"/>
    <w:rsid w:val="005825EA"/>
    <w:rsid w:val="005C5747"/>
    <w:rsid w:val="00602243"/>
    <w:rsid w:val="00647B2F"/>
    <w:rsid w:val="006B49FC"/>
    <w:rsid w:val="006B556F"/>
    <w:rsid w:val="006E433E"/>
    <w:rsid w:val="006E438C"/>
    <w:rsid w:val="00781051"/>
    <w:rsid w:val="007A0B40"/>
    <w:rsid w:val="007B0147"/>
    <w:rsid w:val="007C0920"/>
    <w:rsid w:val="00800FD2"/>
    <w:rsid w:val="00811F69"/>
    <w:rsid w:val="00830299"/>
    <w:rsid w:val="008546EF"/>
    <w:rsid w:val="008919B2"/>
    <w:rsid w:val="008A23C6"/>
    <w:rsid w:val="008D785D"/>
    <w:rsid w:val="008F3B79"/>
    <w:rsid w:val="00922522"/>
    <w:rsid w:val="00930C4F"/>
    <w:rsid w:val="00953DC2"/>
    <w:rsid w:val="00962505"/>
    <w:rsid w:val="0096348C"/>
    <w:rsid w:val="0099597D"/>
    <w:rsid w:val="009E76BF"/>
    <w:rsid w:val="00A0564D"/>
    <w:rsid w:val="00A42936"/>
    <w:rsid w:val="00A461C0"/>
    <w:rsid w:val="00A51AA6"/>
    <w:rsid w:val="00A61415"/>
    <w:rsid w:val="00AB23AD"/>
    <w:rsid w:val="00AD2712"/>
    <w:rsid w:val="00AD7135"/>
    <w:rsid w:val="00AE462C"/>
    <w:rsid w:val="00B02E13"/>
    <w:rsid w:val="00B17634"/>
    <w:rsid w:val="00B26CEB"/>
    <w:rsid w:val="00B34B48"/>
    <w:rsid w:val="00B75C91"/>
    <w:rsid w:val="00B76A51"/>
    <w:rsid w:val="00B85583"/>
    <w:rsid w:val="00B9035E"/>
    <w:rsid w:val="00B9282C"/>
    <w:rsid w:val="00B96261"/>
    <w:rsid w:val="00BC201E"/>
    <w:rsid w:val="00C43A34"/>
    <w:rsid w:val="00C96CC5"/>
    <w:rsid w:val="00CA1717"/>
    <w:rsid w:val="00CA1A8C"/>
    <w:rsid w:val="00CF77E3"/>
    <w:rsid w:val="00D339C8"/>
    <w:rsid w:val="00D869BE"/>
    <w:rsid w:val="00D86EAE"/>
    <w:rsid w:val="00DA1936"/>
    <w:rsid w:val="00DA412D"/>
    <w:rsid w:val="00DB595F"/>
    <w:rsid w:val="00DD12FB"/>
    <w:rsid w:val="00DD7224"/>
    <w:rsid w:val="00DE7F5E"/>
    <w:rsid w:val="00DF2CD4"/>
    <w:rsid w:val="00E53F40"/>
    <w:rsid w:val="00EB49FA"/>
    <w:rsid w:val="00F11EE8"/>
    <w:rsid w:val="00F13609"/>
    <w:rsid w:val="00F60E55"/>
    <w:rsid w:val="00F86090"/>
    <w:rsid w:val="00FF4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96348C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11F6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table" w:styleId="TableGrid">
    <w:name w:val="Table Grid"/>
    <w:basedOn w:val="TableNormal"/>
    <w:uiPriority w:val="99"/>
    <w:rsid w:val="00811F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CA171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PageNumber">
    <w:name w:val="page number"/>
    <w:basedOn w:val="DefaultParagraphFont"/>
    <w:uiPriority w:val="99"/>
    <w:rsid w:val="00A0564D"/>
    <w:rPr>
      <w:rFonts w:cs="Times New Roman"/>
    </w:rPr>
  </w:style>
  <w:style w:type="paragraph" w:styleId="BodyText">
    <w:name w:val="Body Text"/>
    <w:basedOn w:val="Normal"/>
    <w:link w:val="BodyTextChar1"/>
    <w:uiPriority w:val="99"/>
    <w:rsid w:val="00A0564D"/>
    <w:pPr>
      <w:ind w:right="-341"/>
    </w:pPr>
    <w:rPr>
      <w:rFonts w:ascii="Arial" w:eastAsia="Calibri" w:hAnsi="Arial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customStyle="1" w:styleId="BodyTextChar1">
    <w:name w:val="Body Text Char1"/>
    <w:link w:val="BodyText"/>
    <w:uiPriority w:val="99"/>
    <w:locked/>
    <w:rsid w:val="00A0564D"/>
    <w:rPr>
      <w:rFonts w:ascii="Arial" w:hAnsi="Arial"/>
      <w:lang w:val="uk-UA" w:eastAsia="ru-RU"/>
    </w:rPr>
  </w:style>
  <w:style w:type="paragraph" w:styleId="Caption">
    <w:name w:val="caption"/>
    <w:basedOn w:val="Normal2"/>
    <w:next w:val="Normal2"/>
    <w:uiPriority w:val="99"/>
    <w:qFormat/>
    <w:rsid w:val="0096348C"/>
    <w:pPr>
      <w:jc w:val="center"/>
    </w:pPr>
    <w:rPr>
      <w:rFonts w:eastAsia="Calibri"/>
      <w:b/>
      <w:sz w:val="26"/>
    </w:rPr>
  </w:style>
  <w:style w:type="character" w:customStyle="1" w:styleId="Heading1Char">
    <w:name w:val="Heading 1 Char"/>
    <w:basedOn w:val="DefaultParagraphFont"/>
    <w:link w:val="Heading1"/>
    <w:uiPriority w:val="9"/>
    <w:rsid w:val="00E83C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38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1</Pages>
  <Words>333</Words>
  <Characters>1901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пк</cp:lastModifiedBy>
  <cp:revision>7</cp:revision>
  <cp:lastPrinted>2021-12-10T08:57:00Z</cp:lastPrinted>
  <dcterms:created xsi:type="dcterms:W3CDTF">2021-12-08T12:29:00Z</dcterms:created>
  <dcterms:modified xsi:type="dcterms:W3CDTF">2021-12-10T08:58:00Z</dcterms:modified>
</cp:coreProperties>
</file>