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4B" w:rsidRPr="00003498" w:rsidRDefault="00944A4B" w:rsidP="0021110E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4631025" r:id="rId5"/>
        </w:object>
      </w:r>
    </w:p>
    <w:p w:rsidR="00944A4B" w:rsidRPr="00003498" w:rsidRDefault="00944A4B" w:rsidP="0021110E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944A4B" w:rsidRPr="00003498" w:rsidRDefault="00944A4B" w:rsidP="0021110E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944A4B" w:rsidRPr="00003498" w:rsidRDefault="00944A4B" w:rsidP="0021110E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944A4B" w:rsidRPr="00003498" w:rsidRDefault="00944A4B" w:rsidP="0021110E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44A4B" w:rsidRPr="00003498" w:rsidRDefault="00944A4B" w:rsidP="0021110E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944A4B" w:rsidRPr="00003498" w:rsidRDefault="00944A4B" w:rsidP="0021110E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944A4B" w:rsidRPr="00003498" w:rsidRDefault="00944A4B" w:rsidP="0021110E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944A4B" w:rsidRPr="00003498" w:rsidRDefault="00944A4B" w:rsidP="0021110E">
      <w:pPr>
        <w:spacing w:after="0" w:line="240" w:lineRule="auto"/>
        <w:jc w:val="right"/>
        <w:rPr>
          <w:rFonts w:ascii="Times New Roman" w:hAnsi="Times New Roman"/>
        </w:rPr>
      </w:pPr>
    </w:p>
    <w:p w:rsidR="00944A4B" w:rsidRPr="00003498" w:rsidRDefault="00944A4B" w:rsidP="0021110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944A4B" w:rsidRPr="00003498" w:rsidRDefault="00944A4B" w:rsidP="002111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944A4B" w:rsidRPr="00003498" w:rsidRDefault="00944A4B" w:rsidP="002111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4A4B" w:rsidRPr="00003498" w:rsidRDefault="00944A4B" w:rsidP="002111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944A4B" w:rsidRDefault="00944A4B" w:rsidP="0021110E">
      <w:pPr>
        <w:spacing w:after="0" w:line="240" w:lineRule="auto"/>
        <w:rPr>
          <w:lang w:val="uk-UA"/>
        </w:rPr>
      </w:pPr>
    </w:p>
    <w:p w:rsidR="00944A4B" w:rsidRPr="00A17126" w:rsidRDefault="00944A4B" w:rsidP="002111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1712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944A4B" w:rsidRPr="00A17126" w:rsidRDefault="00944A4B" w:rsidP="0021110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1712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944A4B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 xml:space="preserve">доцільність позбавлення батьківських прав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1</w:t>
      </w:r>
      <w:r w:rsidRPr="00A17126">
        <w:rPr>
          <w:sz w:val="24"/>
          <w:szCs w:val="24"/>
          <w:lang w:eastAsia="uk-UA"/>
        </w:rPr>
        <w:t xml:space="preserve">, </w:t>
      </w: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1996 року народження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 xml:space="preserve">відносно </w:t>
      </w:r>
      <w:r w:rsidRPr="00A17126">
        <w:rPr>
          <w:sz w:val="24"/>
          <w:szCs w:val="24"/>
          <w:lang w:eastAsia="uk-UA"/>
        </w:rPr>
        <w:t xml:space="preserve">малолітніх: </w:t>
      </w:r>
      <w:r>
        <w:rPr>
          <w:sz w:val="24"/>
          <w:szCs w:val="24"/>
          <w:lang w:eastAsia="uk-UA"/>
        </w:rPr>
        <w:t>ОСОБА 2</w:t>
      </w:r>
      <w:r w:rsidRPr="00A17126">
        <w:rPr>
          <w:sz w:val="24"/>
          <w:szCs w:val="24"/>
          <w:lang w:eastAsia="uk-UA"/>
        </w:rPr>
        <w:t xml:space="preserve">,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2017 року народження,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3</w:t>
      </w:r>
      <w:r w:rsidRPr="00A17126">
        <w:rPr>
          <w:sz w:val="24"/>
          <w:szCs w:val="24"/>
          <w:lang w:eastAsia="uk-UA"/>
        </w:rPr>
        <w:t xml:space="preserve">,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 2019 року народження та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4</w:t>
      </w:r>
      <w:r w:rsidRPr="00A17126">
        <w:rPr>
          <w:sz w:val="24"/>
          <w:szCs w:val="24"/>
          <w:lang w:eastAsia="uk-UA"/>
        </w:rPr>
        <w:t xml:space="preserve">, </w:t>
      </w: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2021 року народження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і  ОСОБА 5</w:t>
      </w:r>
      <w:r w:rsidRPr="00A17126">
        <w:rPr>
          <w:sz w:val="24"/>
          <w:szCs w:val="24"/>
          <w:lang w:eastAsia="uk-UA"/>
        </w:rPr>
        <w:t xml:space="preserve">,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1990 року народження  </w:t>
      </w:r>
      <w:r>
        <w:rPr>
          <w:sz w:val="24"/>
          <w:szCs w:val="24"/>
          <w:lang w:eastAsia="uk-UA"/>
        </w:rPr>
        <w:t xml:space="preserve">відносно </w:t>
      </w:r>
      <w:r w:rsidRPr="00A17126">
        <w:rPr>
          <w:sz w:val="24"/>
          <w:szCs w:val="24"/>
          <w:lang w:eastAsia="uk-UA"/>
        </w:rPr>
        <w:t xml:space="preserve">малолітніх: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3</w:t>
      </w:r>
      <w:r w:rsidRPr="00A17126">
        <w:rPr>
          <w:sz w:val="24"/>
          <w:szCs w:val="24"/>
          <w:lang w:eastAsia="uk-UA"/>
        </w:rPr>
        <w:t xml:space="preserve">,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2019 року народження та </w:t>
      </w:r>
    </w:p>
    <w:p w:rsidR="00944A4B" w:rsidRPr="00A17126" w:rsidRDefault="00944A4B" w:rsidP="0021110E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ОСОБА 4</w:t>
      </w:r>
      <w:r w:rsidRPr="00A17126">
        <w:rPr>
          <w:sz w:val="24"/>
          <w:szCs w:val="24"/>
          <w:lang w:eastAsia="uk-UA"/>
        </w:rPr>
        <w:t xml:space="preserve">, </w:t>
      </w:r>
      <w:r>
        <w:rPr>
          <w:sz w:val="24"/>
          <w:szCs w:val="24"/>
          <w:lang w:eastAsia="uk-UA"/>
        </w:rPr>
        <w:t>***</w:t>
      </w:r>
      <w:r w:rsidRPr="00A17126">
        <w:rPr>
          <w:sz w:val="24"/>
          <w:szCs w:val="24"/>
          <w:lang w:eastAsia="uk-UA"/>
        </w:rPr>
        <w:t xml:space="preserve">2021 року народження, </w:t>
      </w:r>
    </w:p>
    <w:p w:rsidR="00944A4B" w:rsidRDefault="00944A4B" w:rsidP="0021110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32623">
        <w:rPr>
          <w:rFonts w:ascii="Times New Roman" w:hAnsi="Times New Roman"/>
          <w:b/>
          <w:sz w:val="24"/>
          <w:szCs w:val="24"/>
          <w:lang w:val="uk-UA" w:eastAsia="uk-UA"/>
        </w:rPr>
        <w:t xml:space="preserve">вихованців ОКНП «Чернівецький обласний </w:t>
      </w:r>
    </w:p>
    <w:p w:rsidR="00944A4B" w:rsidRDefault="00944A4B" w:rsidP="0021110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32623">
        <w:rPr>
          <w:rFonts w:ascii="Times New Roman" w:hAnsi="Times New Roman"/>
          <w:b/>
          <w:sz w:val="24"/>
          <w:szCs w:val="24"/>
          <w:lang w:val="uk-UA" w:eastAsia="uk-UA"/>
        </w:rPr>
        <w:t>спеціалізований будинок дитини»</w:t>
      </w:r>
    </w:p>
    <w:p w:rsidR="00944A4B" w:rsidRDefault="00944A4B" w:rsidP="002111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44A4B" w:rsidRPr="007874A2" w:rsidRDefault="00944A4B" w:rsidP="002111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Керуючись статтями 11,12, 23-1 Закону України «Про охорону дитинства», статтею 164 Сімейного кодексу України, пунктом 8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</w:t>
      </w:r>
      <w:r w:rsidRPr="003B46A4">
        <w:rPr>
          <w:rFonts w:ascii="Times New Roman" w:hAnsi="Times New Roman"/>
          <w:sz w:val="24"/>
          <w:szCs w:val="24"/>
          <w:lang w:val="uk-UA"/>
        </w:rPr>
        <w:t>28.04.2023</w:t>
      </w:r>
      <w:r>
        <w:rPr>
          <w:rFonts w:ascii="Times New Roman" w:hAnsi="Times New Roman"/>
          <w:sz w:val="24"/>
          <w:szCs w:val="24"/>
          <w:lang w:val="uk-UA"/>
        </w:rPr>
        <w:t xml:space="preserve"> 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44A4B" w:rsidRPr="00003498" w:rsidRDefault="00944A4B" w:rsidP="0021110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44A4B" w:rsidRPr="00003498" w:rsidRDefault="00944A4B" w:rsidP="0021110E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44A4B" w:rsidRDefault="00944A4B" w:rsidP="0021110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44A4B" w:rsidRPr="00637D74" w:rsidRDefault="00944A4B" w:rsidP="0021110E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 w:rsidRPr="00637D74">
        <w:rPr>
          <w:b w:val="0"/>
          <w:sz w:val="24"/>
          <w:szCs w:val="24"/>
        </w:rPr>
        <w:t xml:space="preserve">          1. Затвердити висновок органу опіки та піклування Кіцманської міської ради про </w:t>
      </w:r>
      <w:r w:rsidRPr="00DE6438">
        <w:rPr>
          <w:b w:val="0"/>
          <w:sz w:val="24"/>
          <w:szCs w:val="24"/>
        </w:rPr>
        <w:t xml:space="preserve"> доцільність позбавлення батьківських прав </w:t>
      </w:r>
      <w:r>
        <w:rPr>
          <w:b w:val="0"/>
          <w:sz w:val="24"/>
          <w:szCs w:val="24"/>
        </w:rPr>
        <w:t>ОСОБА 1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1996 року народження відносно малолітніх: </w:t>
      </w:r>
      <w:r>
        <w:rPr>
          <w:b w:val="0"/>
          <w:sz w:val="24"/>
          <w:szCs w:val="24"/>
          <w:lang w:eastAsia="uk-UA"/>
        </w:rPr>
        <w:t>ОСОБА 2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2017 року народження, </w:t>
      </w:r>
      <w:r>
        <w:rPr>
          <w:b w:val="0"/>
          <w:sz w:val="24"/>
          <w:szCs w:val="24"/>
          <w:lang w:eastAsia="uk-UA"/>
        </w:rPr>
        <w:t>ОСОБА 3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2019 року народження та </w:t>
      </w:r>
      <w:r>
        <w:rPr>
          <w:b w:val="0"/>
          <w:sz w:val="24"/>
          <w:szCs w:val="24"/>
          <w:lang w:eastAsia="uk-UA"/>
        </w:rPr>
        <w:t>ОСОБА 4</w:t>
      </w:r>
      <w:r w:rsidRPr="00DE6438">
        <w:rPr>
          <w:b w:val="0"/>
          <w:sz w:val="24"/>
          <w:szCs w:val="24"/>
          <w:lang w:eastAsia="uk-UA"/>
        </w:rPr>
        <w:t>,</w:t>
      </w:r>
      <w:r>
        <w:rPr>
          <w:b w:val="0"/>
          <w:sz w:val="24"/>
          <w:szCs w:val="24"/>
          <w:lang w:eastAsia="uk-UA"/>
        </w:rPr>
        <w:t xml:space="preserve"> ***2021 року народження і</w:t>
      </w:r>
      <w:r w:rsidRPr="00DE6438">
        <w:rPr>
          <w:b w:val="0"/>
          <w:sz w:val="24"/>
          <w:szCs w:val="24"/>
          <w:lang w:eastAsia="uk-UA"/>
        </w:rPr>
        <w:t xml:space="preserve"> </w:t>
      </w:r>
      <w:r>
        <w:rPr>
          <w:b w:val="0"/>
          <w:sz w:val="24"/>
          <w:szCs w:val="24"/>
          <w:lang w:eastAsia="uk-UA"/>
        </w:rPr>
        <w:t>ОСОБА 5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1990 року народження відносно малолітніх: </w:t>
      </w:r>
      <w:r>
        <w:rPr>
          <w:b w:val="0"/>
          <w:sz w:val="24"/>
          <w:szCs w:val="24"/>
          <w:lang w:eastAsia="uk-UA"/>
        </w:rPr>
        <w:t>ОСОБА 3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2019 року народження та </w:t>
      </w:r>
      <w:r>
        <w:rPr>
          <w:b w:val="0"/>
          <w:sz w:val="24"/>
          <w:szCs w:val="24"/>
          <w:lang w:eastAsia="uk-UA"/>
        </w:rPr>
        <w:t>ОСОБА 4</w:t>
      </w:r>
      <w:r w:rsidRPr="00DE6438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DE6438">
        <w:rPr>
          <w:b w:val="0"/>
          <w:sz w:val="24"/>
          <w:szCs w:val="24"/>
          <w:lang w:eastAsia="uk-UA"/>
        </w:rPr>
        <w:t xml:space="preserve">2021 року народження,  вихованців ОКНП «Чернівецький обласний спеціалізований будинок дитини» </w:t>
      </w:r>
      <w:r w:rsidRPr="00637D74">
        <w:rPr>
          <w:b w:val="0"/>
          <w:sz w:val="24"/>
          <w:szCs w:val="24"/>
        </w:rPr>
        <w:t xml:space="preserve">  ( додається).</w:t>
      </w:r>
    </w:p>
    <w:p w:rsidR="00944A4B" w:rsidRPr="009B67C2" w:rsidRDefault="00944A4B" w:rsidP="0021110E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944A4B" w:rsidRDefault="00944A4B" w:rsidP="0021110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44A4B" w:rsidRDefault="00944A4B" w:rsidP="0021110E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44A4B" w:rsidRDefault="00944A4B" w:rsidP="0021110E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944A4B" w:rsidRDefault="00944A4B" w:rsidP="0021110E">
      <w:pPr>
        <w:pStyle w:val="1"/>
        <w:rPr>
          <w:rFonts w:ascii="Times New Roman" w:hAnsi="Times New Roman"/>
          <w:b/>
          <w:szCs w:val="24"/>
        </w:rPr>
      </w:pPr>
    </w:p>
    <w:p w:rsidR="00944A4B" w:rsidRPr="00723384" w:rsidRDefault="00944A4B" w:rsidP="0021110E">
      <w:pPr>
        <w:pStyle w:val="1"/>
        <w:rPr>
          <w:rFonts w:ascii="Times New Roman" w:hAnsi="Times New Roman"/>
          <w:b/>
          <w:szCs w:val="24"/>
        </w:rPr>
      </w:pPr>
    </w:p>
    <w:p w:rsidR="00944A4B" w:rsidRPr="00723384" w:rsidRDefault="00944A4B" w:rsidP="0021110E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944A4B" w:rsidRPr="00003498" w:rsidRDefault="00944A4B" w:rsidP="0021110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944A4B" w:rsidRPr="00003498" w:rsidSect="009C733D">
      <w:pgSz w:w="11906" w:h="16838"/>
      <w:pgMar w:top="426" w:right="566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10E"/>
    <w:rsid w:val="00003498"/>
    <w:rsid w:val="00012385"/>
    <w:rsid w:val="00022775"/>
    <w:rsid w:val="00032623"/>
    <w:rsid w:val="00075EB9"/>
    <w:rsid w:val="000D5EBF"/>
    <w:rsid w:val="001067C7"/>
    <w:rsid w:val="00153CA8"/>
    <w:rsid w:val="001B2CBA"/>
    <w:rsid w:val="001B66CA"/>
    <w:rsid w:val="001F097F"/>
    <w:rsid w:val="0021110E"/>
    <w:rsid w:val="00227192"/>
    <w:rsid w:val="0025449E"/>
    <w:rsid w:val="00284D3A"/>
    <w:rsid w:val="002A4C24"/>
    <w:rsid w:val="003B46A4"/>
    <w:rsid w:val="003C6F16"/>
    <w:rsid w:val="00453EF4"/>
    <w:rsid w:val="00630C74"/>
    <w:rsid w:val="00637D74"/>
    <w:rsid w:val="00723384"/>
    <w:rsid w:val="007874A2"/>
    <w:rsid w:val="0080356C"/>
    <w:rsid w:val="00806E8A"/>
    <w:rsid w:val="00844477"/>
    <w:rsid w:val="008500F8"/>
    <w:rsid w:val="00852C56"/>
    <w:rsid w:val="00944A4B"/>
    <w:rsid w:val="009B67C2"/>
    <w:rsid w:val="009C733D"/>
    <w:rsid w:val="00A17126"/>
    <w:rsid w:val="00A36CA9"/>
    <w:rsid w:val="00B2107F"/>
    <w:rsid w:val="00BA1039"/>
    <w:rsid w:val="00BD4E6C"/>
    <w:rsid w:val="00BE48ED"/>
    <w:rsid w:val="00D50AF5"/>
    <w:rsid w:val="00D93692"/>
    <w:rsid w:val="00DE6438"/>
    <w:rsid w:val="00E0399E"/>
    <w:rsid w:val="00E11F37"/>
    <w:rsid w:val="00E41C79"/>
    <w:rsid w:val="00EA0490"/>
    <w:rsid w:val="00F0262D"/>
    <w:rsid w:val="00F352F8"/>
    <w:rsid w:val="00F752F4"/>
    <w:rsid w:val="00FC2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47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2111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1110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21110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21110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21110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1110E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21110E"/>
  </w:style>
  <w:style w:type="paragraph" w:styleId="NoSpacing">
    <w:name w:val="No Spacing"/>
    <w:uiPriority w:val="99"/>
    <w:qFormat/>
    <w:rsid w:val="00211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341</Words>
  <Characters>1950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2023-05-02T07:29:00Z</dcterms:created>
  <dcterms:modified xsi:type="dcterms:W3CDTF">2023-05-03T11:57:00Z</dcterms:modified>
</cp:coreProperties>
</file>