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D6E" w:rsidRDefault="00C40D6E" w:rsidP="00087A8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702D8F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47646523" r:id="rId5"/>
        </w:object>
      </w:r>
    </w:p>
    <w:p w:rsidR="00C40D6E" w:rsidRDefault="00C40D6E" w:rsidP="00087A86">
      <w:pPr>
        <w:pStyle w:val="Caption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C40D6E" w:rsidRDefault="00C40D6E" w:rsidP="00087A8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40D6E" w:rsidRDefault="00C40D6E" w:rsidP="00087A8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40D6E" w:rsidRDefault="00C40D6E" w:rsidP="00087A86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C40D6E" w:rsidRDefault="00C40D6E" w:rsidP="00087A86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C40D6E" w:rsidRDefault="00C40D6E" w:rsidP="00087A8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C40D6E" w:rsidRDefault="00C40D6E" w:rsidP="00087A8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C40D6E" w:rsidRDefault="00C40D6E" w:rsidP="00087A86">
      <w:pPr>
        <w:spacing w:after="0" w:line="240" w:lineRule="auto"/>
        <w:jc w:val="right"/>
        <w:rPr>
          <w:rFonts w:ascii="Times New Roman" w:hAnsi="Times New Roman"/>
        </w:rPr>
      </w:pPr>
    </w:p>
    <w:p w:rsidR="00C40D6E" w:rsidRDefault="00C40D6E" w:rsidP="00087A86">
      <w:pPr>
        <w:spacing w:after="0" w:line="240" w:lineRule="auto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>ПРОЄКТ</w:t>
      </w:r>
      <w:r>
        <w:rPr>
          <w:rFonts w:ascii="Times New Roman" w:hAnsi="Times New Roman"/>
        </w:rPr>
        <w:tab/>
      </w:r>
    </w:p>
    <w:p w:rsidR="00C40D6E" w:rsidRDefault="00C40D6E" w:rsidP="00087A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C40D6E" w:rsidRDefault="00C40D6E" w:rsidP="00087A8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40D6E" w:rsidRDefault="00C40D6E" w:rsidP="00087A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м. Кіцмань</w:t>
      </w:r>
    </w:p>
    <w:p w:rsidR="00C40D6E" w:rsidRDefault="00C40D6E" w:rsidP="00087A86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 надання згоди матері ОСОБА 1, 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***1980 року народження, мешканці с. Шипинці 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прийняття в дар на ім’я малолітнього сина 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ОСОБА 2</w:t>
      </w:r>
      <w:r>
        <w:rPr>
          <w:sz w:val="24"/>
          <w:szCs w:val="24"/>
        </w:rPr>
        <w:t xml:space="preserve">, 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***20</w:t>
      </w:r>
      <w:r>
        <w:rPr>
          <w:sz w:val="24"/>
          <w:szCs w:val="24"/>
          <w:lang w:val="ru-RU"/>
        </w:rPr>
        <w:t>14</w:t>
      </w:r>
      <w:r>
        <w:rPr>
          <w:sz w:val="24"/>
          <w:szCs w:val="24"/>
        </w:rPr>
        <w:t xml:space="preserve"> року народження </w:t>
      </w:r>
      <w:r>
        <w:rPr>
          <w:sz w:val="24"/>
          <w:szCs w:val="24"/>
          <w:lang w:val="ru-RU"/>
        </w:rPr>
        <w:t>житлового будинку та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земельної ділянки</w:t>
      </w:r>
      <w:r>
        <w:rPr>
          <w:sz w:val="24"/>
          <w:szCs w:val="24"/>
        </w:rPr>
        <w:t xml:space="preserve"> площею 0,0495 га для будівництва і 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обслуговування житлового будинку, 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розташованих за адресою: 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вул. АДРЕСА 1, с. Шипинці</w:t>
      </w:r>
    </w:p>
    <w:p w:rsidR="00C40D6E" w:rsidRDefault="00C40D6E" w:rsidP="00087A8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C40D6E" w:rsidRDefault="00C40D6E" w:rsidP="00087A8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розглянувши заяви гр. ОСОБА 1, *** 1980 року народження  від 25.05.2023 №  89, ОСОБА 3, *** 2003 року народження від 25.05.2023 № 90,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 враховуючи рішення Комісії з питань захисту прав дитини при виконавчому комітеті Кіцманської міської ради від 26.05.2023 № 9  виконавчий  комітет  міської ради </w:t>
      </w:r>
    </w:p>
    <w:p w:rsidR="00C40D6E" w:rsidRDefault="00C40D6E" w:rsidP="00087A8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40D6E" w:rsidRDefault="00C40D6E" w:rsidP="00087A86">
      <w:pPr>
        <w:pStyle w:val="Normal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C40D6E" w:rsidRDefault="00C40D6E" w:rsidP="00087A86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C40D6E" w:rsidRDefault="00C40D6E" w:rsidP="00087A86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1. Надати згоду матері ОСОБА 1, ***1980 року народження, мешканці с. Шипинці на прийняття в дар на ім’я малолітнього сина – ОСОБА 2, ***2014 року народження житлового будинку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та земельної ділянки площею 0,0495 га для будівництва і обслуговування житлового будинку, розташованих за адресою: вул.  АДРЕСА 1, с. Шипинці.</w:t>
      </w:r>
    </w:p>
    <w:p w:rsidR="00C40D6E" w:rsidRDefault="00C40D6E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</w:p>
    <w:p w:rsidR="00C40D6E" w:rsidRDefault="00C40D6E" w:rsidP="00087A8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2. У разі порушення житлових  та майнових прав малолітнього ОСОБА 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  <w:lang w:val="uk-UA"/>
        </w:rPr>
        <w:t>14</w:t>
      </w:r>
      <w:r>
        <w:rPr>
          <w:rFonts w:ascii="Times New Roman" w:hAnsi="Times New Roman"/>
          <w:sz w:val="24"/>
          <w:szCs w:val="24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 ОСОБА 1.</w:t>
      </w:r>
    </w:p>
    <w:p w:rsidR="00C40D6E" w:rsidRDefault="00C40D6E" w:rsidP="00087A8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40D6E" w:rsidRDefault="00C40D6E" w:rsidP="00087A8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C40D6E" w:rsidRDefault="00C40D6E" w:rsidP="00087A86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C40D6E" w:rsidRDefault="00C40D6E" w:rsidP="00087A86">
      <w:pPr>
        <w:pStyle w:val="Normal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C40D6E" w:rsidRDefault="00C40D6E" w:rsidP="00087A86">
      <w:pPr>
        <w:pStyle w:val="Normal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Сергій  БУЛЕГА</w:t>
      </w:r>
    </w:p>
    <w:p w:rsidR="00C40D6E" w:rsidRDefault="00C40D6E" w:rsidP="00087A86">
      <w:pPr>
        <w:pStyle w:val="Normal3"/>
        <w:rPr>
          <w:rFonts w:ascii="Times New Roman" w:hAnsi="Times New Roman"/>
          <w:b/>
          <w:szCs w:val="24"/>
          <w:lang w:val="ru-RU"/>
        </w:rPr>
      </w:pPr>
    </w:p>
    <w:p w:rsidR="00C40D6E" w:rsidRDefault="00C40D6E" w:rsidP="00087A86">
      <w:pPr>
        <w:pStyle w:val="Normal3"/>
        <w:rPr>
          <w:rFonts w:ascii="Times New Roman" w:hAnsi="Times New Roman"/>
          <w:b/>
          <w:szCs w:val="24"/>
          <w:lang w:val="ru-RU"/>
        </w:rPr>
      </w:pPr>
    </w:p>
    <w:sectPr w:rsidR="00C40D6E" w:rsidSect="00087A8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A86"/>
    <w:rsid w:val="00087A86"/>
    <w:rsid w:val="000F0924"/>
    <w:rsid w:val="001302DD"/>
    <w:rsid w:val="001C0FD6"/>
    <w:rsid w:val="003E2D57"/>
    <w:rsid w:val="003F463D"/>
    <w:rsid w:val="00473BB2"/>
    <w:rsid w:val="00520826"/>
    <w:rsid w:val="005C0E7C"/>
    <w:rsid w:val="006D5867"/>
    <w:rsid w:val="00702D8F"/>
    <w:rsid w:val="007845D8"/>
    <w:rsid w:val="00837523"/>
    <w:rsid w:val="00856571"/>
    <w:rsid w:val="008C0100"/>
    <w:rsid w:val="009F0A13"/>
    <w:rsid w:val="00AD6E58"/>
    <w:rsid w:val="00BF6B47"/>
    <w:rsid w:val="00C40D6E"/>
    <w:rsid w:val="00EB24D0"/>
    <w:rsid w:val="00F87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D8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087A8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87A86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087A86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087A8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087A8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3">
    <w:name w:val="Normal3"/>
    <w:uiPriority w:val="99"/>
    <w:rsid w:val="00087A86"/>
    <w:rPr>
      <w:rFonts w:ascii="Arial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087A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934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332</Words>
  <Characters>1899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dcterms:created xsi:type="dcterms:W3CDTF">2023-06-07T09:19:00Z</dcterms:created>
  <dcterms:modified xsi:type="dcterms:W3CDTF">2023-06-07T09:36:00Z</dcterms:modified>
</cp:coreProperties>
</file>