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D5F" w:rsidRPr="00A461C0" w:rsidRDefault="00F10D5F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68980335" r:id="rId8"/>
        </w:object>
      </w:r>
    </w:p>
    <w:p w:rsidR="00F10D5F" w:rsidRPr="00D927B7" w:rsidRDefault="00F10D5F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F10D5F" w:rsidRPr="00D927B7" w:rsidRDefault="00F10D5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10D5F" w:rsidRPr="00D927B7" w:rsidRDefault="00F10D5F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10D5F" w:rsidRPr="00D927B7" w:rsidRDefault="00F10D5F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10D5F" w:rsidRDefault="00F10D5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10D5F" w:rsidRDefault="00F10D5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F10D5F" w:rsidRDefault="00F10D5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10D5F" w:rsidRDefault="00F10D5F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10D5F" w:rsidRPr="00A461C0" w:rsidRDefault="00F10D5F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F10D5F" w:rsidRDefault="00F10D5F" w:rsidP="00EE1455">
      <w:pPr>
        <w:pStyle w:val="Normal2"/>
        <w:rPr>
          <w:rFonts w:ascii="Times New Roman" w:hAnsi="Times New Roman"/>
          <w:szCs w:val="24"/>
        </w:rPr>
      </w:pPr>
    </w:p>
    <w:p w:rsidR="00F10D5F" w:rsidRDefault="00F10D5F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07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</w:t>
      </w:r>
      <w:r w:rsidRPr="00662A70">
        <w:rPr>
          <w:rFonts w:ascii="Times New Roman" w:hAnsi="Times New Roman"/>
          <w:b/>
          <w:szCs w:val="24"/>
        </w:rPr>
        <w:t>№ 38/2</w:t>
      </w:r>
    </w:p>
    <w:p w:rsidR="00F10D5F" w:rsidRPr="00A461C0" w:rsidRDefault="00F10D5F" w:rsidP="00EE1455">
      <w:pPr>
        <w:pStyle w:val="Normal2"/>
        <w:rPr>
          <w:rFonts w:ascii="Times New Roman" w:hAnsi="Times New Roman"/>
          <w:b/>
          <w:szCs w:val="24"/>
        </w:rPr>
      </w:pPr>
    </w:p>
    <w:p w:rsidR="00F10D5F" w:rsidRDefault="00F10D5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F10D5F" w:rsidRDefault="00F10D5F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F10D5F" w:rsidRDefault="00F10D5F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Pr="00297282" w:rsidRDefault="00F10D5F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55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F10D5F" w:rsidRDefault="00F10D5F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10D5F" w:rsidRDefault="00F10D5F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F10D5F" w:rsidRPr="006B649A" w:rsidRDefault="00F10D5F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E50DA0">
        <w:rPr>
          <w:rFonts w:ascii="Times New Roman" w:hAnsi="Times New Roman"/>
          <w:bCs/>
          <w:sz w:val="24"/>
          <w:szCs w:val="24"/>
          <w:lang w:val="uk-UA"/>
        </w:rPr>
        <w:t>січень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F10D5F" w:rsidRPr="0049467A" w:rsidRDefault="00F10D5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F10D5F" w:rsidRDefault="00F10D5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F10D5F" w:rsidRDefault="00F10D5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F10D5F" w:rsidRDefault="00F10D5F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F10D5F" w:rsidSect="00F17255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D5F" w:rsidRDefault="00F10D5F" w:rsidP="00EE1455">
      <w:pPr>
        <w:spacing w:after="0" w:line="240" w:lineRule="auto"/>
      </w:pPr>
      <w:r>
        <w:separator/>
      </w:r>
    </w:p>
  </w:endnote>
  <w:endnote w:type="continuationSeparator" w:id="0">
    <w:p w:rsidR="00F10D5F" w:rsidRDefault="00F10D5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D5F" w:rsidRDefault="00F10D5F" w:rsidP="00EE1455">
      <w:pPr>
        <w:spacing w:after="0" w:line="240" w:lineRule="auto"/>
      </w:pPr>
      <w:r>
        <w:separator/>
      </w:r>
    </w:p>
  </w:footnote>
  <w:footnote w:type="continuationSeparator" w:id="0">
    <w:p w:rsidR="00F10D5F" w:rsidRDefault="00F10D5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7783C"/>
    <w:rsid w:val="00080D4D"/>
    <w:rsid w:val="000B5805"/>
    <w:rsid w:val="000C2108"/>
    <w:rsid w:val="000C2D57"/>
    <w:rsid w:val="000E1A71"/>
    <w:rsid w:val="000E5091"/>
    <w:rsid w:val="000E63CB"/>
    <w:rsid w:val="00141FC4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21A0"/>
    <w:rsid w:val="0028366E"/>
    <w:rsid w:val="00284622"/>
    <w:rsid w:val="00290C23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7758D"/>
    <w:rsid w:val="00384B56"/>
    <w:rsid w:val="00385665"/>
    <w:rsid w:val="003E14DD"/>
    <w:rsid w:val="003E330B"/>
    <w:rsid w:val="003E3FED"/>
    <w:rsid w:val="0041052A"/>
    <w:rsid w:val="0043563E"/>
    <w:rsid w:val="004474E2"/>
    <w:rsid w:val="00447CED"/>
    <w:rsid w:val="00460077"/>
    <w:rsid w:val="004617E0"/>
    <w:rsid w:val="00474D97"/>
    <w:rsid w:val="0048639B"/>
    <w:rsid w:val="00491024"/>
    <w:rsid w:val="0049467A"/>
    <w:rsid w:val="004A28F2"/>
    <w:rsid w:val="004B527B"/>
    <w:rsid w:val="004C2D83"/>
    <w:rsid w:val="004C6B29"/>
    <w:rsid w:val="004C7D40"/>
    <w:rsid w:val="004E0CDA"/>
    <w:rsid w:val="004F2A70"/>
    <w:rsid w:val="004F7BAE"/>
    <w:rsid w:val="00502E1F"/>
    <w:rsid w:val="005118E8"/>
    <w:rsid w:val="00511EF0"/>
    <w:rsid w:val="00512D15"/>
    <w:rsid w:val="0051446A"/>
    <w:rsid w:val="00521509"/>
    <w:rsid w:val="005441FC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62A70"/>
    <w:rsid w:val="00670F1B"/>
    <w:rsid w:val="006711AF"/>
    <w:rsid w:val="00671E9E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A19C9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F026F"/>
    <w:rsid w:val="00903834"/>
    <w:rsid w:val="00921BF6"/>
    <w:rsid w:val="0092462C"/>
    <w:rsid w:val="00937DF7"/>
    <w:rsid w:val="00954219"/>
    <w:rsid w:val="009629C0"/>
    <w:rsid w:val="00965DA6"/>
    <w:rsid w:val="00991EBA"/>
    <w:rsid w:val="00995D5A"/>
    <w:rsid w:val="009A4009"/>
    <w:rsid w:val="009C4B9B"/>
    <w:rsid w:val="009C6216"/>
    <w:rsid w:val="009D77E2"/>
    <w:rsid w:val="009E6D0F"/>
    <w:rsid w:val="009E77FB"/>
    <w:rsid w:val="00A01766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45963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B6C6F"/>
    <w:rsid w:val="00BC12F1"/>
    <w:rsid w:val="00BC4731"/>
    <w:rsid w:val="00C10CFB"/>
    <w:rsid w:val="00C34322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E3259"/>
    <w:rsid w:val="00DE6B09"/>
    <w:rsid w:val="00DF4816"/>
    <w:rsid w:val="00DF74A8"/>
    <w:rsid w:val="00E163F6"/>
    <w:rsid w:val="00E21D41"/>
    <w:rsid w:val="00E33B7F"/>
    <w:rsid w:val="00E41228"/>
    <w:rsid w:val="00E50DA0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02FF6"/>
    <w:rsid w:val="00F10D5F"/>
    <w:rsid w:val="00F1598C"/>
    <w:rsid w:val="00F17255"/>
    <w:rsid w:val="00F35A2A"/>
    <w:rsid w:val="00F42C37"/>
    <w:rsid w:val="00F57BC3"/>
    <w:rsid w:val="00F623EF"/>
    <w:rsid w:val="00F72B43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194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253</Words>
  <Characters>1447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7</cp:revision>
  <cp:lastPrinted>2024-02-08T13:45:00Z</cp:lastPrinted>
  <dcterms:created xsi:type="dcterms:W3CDTF">2024-01-09T08:17:00Z</dcterms:created>
  <dcterms:modified xsi:type="dcterms:W3CDTF">2024-02-09T08:39:00Z</dcterms:modified>
</cp:coreProperties>
</file>