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C10" w:rsidRPr="00045DAF" w:rsidRDefault="00FB7C10" w:rsidP="004B645B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8901839" r:id="rId5"/>
        </w:object>
      </w:r>
    </w:p>
    <w:p w:rsidR="00FB7C10" w:rsidRPr="00003498" w:rsidRDefault="00FB7C10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FB7C10" w:rsidRPr="00003498" w:rsidRDefault="00FB7C10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FB7C10" w:rsidRPr="00003498" w:rsidRDefault="00FB7C10" w:rsidP="00EF0DC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B7C10" w:rsidRDefault="00FB7C10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B7C10" w:rsidRPr="00D433FD" w:rsidRDefault="00FB7C10" w:rsidP="00EF0DC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FB7C10" w:rsidRDefault="00FB7C10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003498" w:rsidRDefault="00FB7C10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F60E4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FB7C10" w:rsidRPr="009F60E4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9F60E4" w:rsidRDefault="00FB7C10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07 лютого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9F60E4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57/2</w:t>
      </w:r>
    </w:p>
    <w:p w:rsidR="00FB7C10" w:rsidRPr="009F60E4" w:rsidRDefault="00FB7C10" w:rsidP="00EF0DC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FB7C10" w:rsidRPr="0063085A" w:rsidRDefault="00FB7C10" w:rsidP="00EF0DC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FB7C10" w:rsidRPr="009060C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FB7C10" w:rsidRPr="009060C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FB7C10" w:rsidRPr="009060C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FB7C10" w:rsidRPr="009060C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FB7C10" w:rsidRDefault="00FB7C10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B7C10" w:rsidRPr="00044A77" w:rsidRDefault="00FB7C10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B7C10" w:rsidRPr="00044A77" w:rsidRDefault="00FB7C10" w:rsidP="004B645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</w:t>
      </w:r>
    </w:p>
    <w:p w:rsidR="00FB7C10" w:rsidRPr="00044A77" w:rsidRDefault="00FB7C10" w:rsidP="004B645B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FB7C10" w:rsidRPr="00044A77" w:rsidRDefault="00FB7C10" w:rsidP="00A1637B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FB7C10" w:rsidRPr="00044A77" w:rsidRDefault="00FB7C10" w:rsidP="00EF0DC9">
      <w:pPr>
        <w:pStyle w:val="1"/>
        <w:jc w:val="both"/>
        <w:rPr>
          <w:rFonts w:ascii="Times New Roman" w:hAnsi="Times New Roman"/>
          <w:b/>
          <w:szCs w:val="24"/>
        </w:rPr>
      </w:pPr>
    </w:p>
    <w:p w:rsidR="00FB7C10" w:rsidRDefault="00FB7C10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FB7C10" w:rsidRPr="00044A77" w:rsidRDefault="00FB7C10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7C10" w:rsidRPr="00D433FD" w:rsidRDefault="00FB7C10" w:rsidP="00EF0DC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003498"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FB7C10" w:rsidRPr="006F2EF6" w:rsidRDefault="00FB7C10" w:rsidP="00EF0DC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B7C10" w:rsidRDefault="00FB7C10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B7C10" w:rsidRDefault="00FB7C10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B7C10" w:rsidRDefault="00FB7C10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B7C10" w:rsidRDefault="00FB7C10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B7C10" w:rsidRDefault="00FB7C10" w:rsidP="00E03312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Міський  голова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:rsidR="00FB7C10" w:rsidRPr="0063085A" w:rsidRDefault="00FB7C10" w:rsidP="00EF0DC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pStyle w:val="NoSpacing"/>
        <w:ind w:left="5670"/>
        <w:rPr>
          <w:sz w:val="24"/>
          <w:szCs w:val="24"/>
          <w:lang w:val="uk-UA"/>
        </w:rPr>
      </w:pPr>
    </w:p>
    <w:p w:rsidR="00FB7C10" w:rsidRPr="0063085A" w:rsidRDefault="00FB7C10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FB7C10" w:rsidRPr="0063085A" w:rsidRDefault="00FB7C10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FB7C10" w:rsidRPr="0063085A" w:rsidRDefault="00FB7C10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FB7C10" w:rsidRPr="0063085A" w:rsidRDefault="00FB7C10" w:rsidP="00EF0DC9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07.02.2024 р. № 57/2</w:t>
      </w:r>
    </w:p>
    <w:p w:rsidR="00FB7C10" w:rsidRPr="0063085A" w:rsidRDefault="00FB7C10" w:rsidP="00EF0DC9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FB7C10" w:rsidRPr="0063085A" w:rsidRDefault="00FB7C10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FB7C10" w:rsidRPr="0063085A" w:rsidRDefault="00FB7C10" w:rsidP="00EF0D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FB7C10" w:rsidRPr="00714BC3" w:rsidTr="00E03312">
        <w:trPr>
          <w:trHeight w:val="557"/>
        </w:trPr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FB7C10" w:rsidRPr="00714BC3" w:rsidRDefault="00FB7C10" w:rsidP="001728E8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FB7C10" w:rsidRPr="00714BC3" w:rsidTr="00E03312">
        <w:trPr>
          <w:trHeight w:val="707"/>
        </w:trPr>
        <w:tc>
          <w:tcPr>
            <w:tcW w:w="2661" w:type="dxa"/>
          </w:tcPr>
          <w:p w:rsidR="00FB7C10" w:rsidRPr="0063085A" w:rsidRDefault="00FB7C10" w:rsidP="00EF0D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FB7C10" w:rsidRPr="00714BC3" w:rsidRDefault="00FB7C10" w:rsidP="00EF0DC9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EF0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FB7C10" w:rsidRPr="00714BC3" w:rsidTr="00E03312">
        <w:trPr>
          <w:trHeight w:val="564"/>
        </w:trPr>
        <w:tc>
          <w:tcPr>
            <w:tcW w:w="2661" w:type="dxa"/>
          </w:tcPr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FB7C10" w:rsidRPr="00714BC3" w:rsidTr="00E03312">
        <w:trPr>
          <w:trHeight w:val="425"/>
        </w:trPr>
        <w:tc>
          <w:tcPr>
            <w:tcW w:w="9750" w:type="dxa"/>
            <w:gridSpan w:val="3"/>
            <w:vAlign w:val="center"/>
          </w:tcPr>
          <w:p w:rsidR="00FB7C10" w:rsidRPr="00714BC3" w:rsidRDefault="00FB7C10" w:rsidP="00172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освіти, молоді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спорту виконавчого комітету міської ради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9060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старший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FB7C10" w:rsidRPr="00714BC3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FB7C10" w:rsidRPr="00082FD6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9F6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завідувач сектору «Кіцманське бюро правової допомоги» Чернівецького відділу надання безоплатної правової допомоги Південно-Західного управління надання безоплатної правової допомоги Західного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між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регіонального центру з надання безоплатної  правничої допомоги (за згодою)</w:t>
            </w:r>
          </w:p>
        </w:tc>
      </w:tr>
      <w:tr w:rsidR="00FB7C10" w:rsidRPr="00082FD6" w:rsidTr="00E03312"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старший 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лейтенант поліції  (за згодою відповідно до території обслуговування)</w:t>
            </w:r>
          </w:p>
        </w:tc>
      </w:tr>
      <w:tr w:rsidR="00FB7C10" w:rsidRPr="00082FD6" w:rsidTr="00E03312">
        <w:trPr>
          <w:trHeight w:val="1631"/>
        </w:trPr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FB7C10" w:rsidRPr="00714BC3" w:rsidRDefault="00FB7C10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FB7C10" w:rsidRPr="00082FD6" w:rsidTr="00E03312">
        <w:trPr>
          <w:trHeight w:val="1679"/>
        </w:trPr>
        <w:tc>
          <w:tcPr>
            <w:tcW w:w="2661" w:type="dxa"/>
          </w:tcPr>
          <w:p w:rsidR="00FB7C10" w:rsidRPr="0063085A" w:rsidRDefault="00FB7C10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FB7C10" w:rsidRPr="00714BC3" w:rsidRDefault="00FB7C10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C10" w:rsidRPr="00714BC3" w:rsidRDefault="00FB7C10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Pr="0063085A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B7C10" w:rsidRDefault="00FB7C10" w:rsidP="009F6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FB7C10" w:rsidSect="00A1637B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DC9"/>
    <w:rsid w:val="00003498"/>
    <w:rsid w:val="00044A77"/>
    <w:rsid w:val="00045DAF"/>
    <w:rsid w:val="0005158C"/>
    <w:rsid w:val="00082FD6"/>
    <w:rsid w:val="001728E8"/>
    <w:rsid w:val="00183A01"/>
    <w:rsid w:val="002600BC"/>
    <w:rsid w:val="00260701"/>
    <w:rsid w:val="002A01FA"/>
    <w:rsid w:val="002D05EF"/>
    <w:rsid w:val="00333904"/>
    <w:rsid w:val="00437BAE"/>
    <w:rsid w:val="004B645B"/>
    <w:rsid w:val="005237F8"/>
    <w:rsid w:val="005305C8"/>
    <w:rsid w:val="00550FCE"/>
    <w:rsid w:val="006275F2"/>
    <w:rsid w:val="0063085A"/>
    <w:rsid w:val="006B5CDF"/>
    <w:rsid w:val="006C5A90"/>
    <w:rsid w:val="006F2EF6"/>
    <w:rsid w:val="00714BC3"/>
    <w:rsid w:val="00746327"/>
    <w:rsid w:val="007464C1"/>
    <w:rsid w:val="007E7C27"/>
    <w:rsid w:val="00802F20"/>
    <w:rsid w:val="009060CA"/>
    <w:rsid w:val="009C1388"/>
    <w:rsid w:val="009F60E4"/>
    <w:rsid w:val="00A1637B"/>
    <w:rsid w:val="00B011D0"/>
    <w:rsid w:val="00B91AD3"/>
    <w:rsid w:val="00BD57A4"/>
    <w:rsid w:val="00CD48B5"/>
    <w:rsid w:val="00D04916"/>
    <w:rsid w:val="00D12088"/>
    <w:rsid w:val="00D433FD"/>
    <w:rsid w:val="00D8394C"/>
    <w:rsid w:val="00DA23EB"/>
    <w:rsid w:val="00E03312"/>
    <w:rsid w:val="00E72506"/>
    <w:rsid w:val="00EC7566"/>
    <w:rsid w:val="00ED6FE6"/>
    <w:rsid w:val="00EF0DC9"/>
    <w:rsid w:val="00F11DF3"/>
    <w:rsid w:val="00FB2740"/>
    <w:rsid w:val="00FB7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9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F0DC9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EF0DC9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EF0DC9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0DC9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EF0DC9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EF0DC9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EF0DC9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EF0DC9"/>
  </w:style>
  <w:style w:type="paragraph" w:customStyle="1" w:styleId="14">
    <w:name w:val="Заголовок 14"/>
    <w:basedOn w:val="Normal"/>
    <w:next w:val="Normal"/>
    <w:uiPriority w:val="99"/>
    <w:rsid w:val="00EF0DC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EF0DC9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EF0D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598</Words>
  <Characters>3409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2024-02-08T10:49:00Z</cp:lastPrinted>
  <dcterms:created xsi:type="dcterms:W3CDTF">2024-01-31T14:59:00Z</dcterms:created>
  <dcterms:modified xsi:type="dcterms:W3CDTF">2024-02-08T10:51:00Z</dcterms:modified>
</cp:coreProperties>
</file>