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A0" w:rsidRDefault="00613CA0" w:rsidP="00757CFB">
      <w:pPr>
        <w:ind w:right="-2"/>
        <w:jc w:val="center"/>
        <w:rPr>
          <w:color w:val="000000"/>
        </w:rPr>
      </w:pPr>
      <w:r w:rsidRPr="004C308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2285034" r:id="rId6"/>
        </w:object>
      </w:r>
    </w:p>
    <w:p w:rsidR="00613CA0" w:rsidRDefault="00613CA0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13CA0" w:rsidRDefault="00613CA0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13CA0" w:rsidRDefault="00613CA0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13CA0" w:rsidRDefault="00613CA0" w:rsidP="00757CFB">
      <w:pPr>
        <w:ind w:right="-2"/>
        <w:jc w:val="center"/>
        <w:rPr>
          <w:b/>
          <w:color w:val="000000"/>
        </w:rPr>
      </w:pPr>
    </w:p>
    <w:p w:rsidR="00613CA0" w:rsidRDefault="00613CA0" w:rsidP="00757CFB">
      <w:pPr>
        <w:jc w:val="center"/>
        <w:rPr>
          <w:b/>
          <w:color w:val="000000"/>
        </w:rPr>
      </w:pPr>
    </w:p>
    <w:p w:rsidR="00613CA0" w:rsidRPr="006F3906" w:rsidRDefault="00613CA0" w:rsidP="00757CFB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13CA0" w:rsidRPr="006F3906" w:rsidRDefault="00613CA0" w:rsidP="00757CFB">
      <w:pPr>
        <w:jc w:val="center"/>
        <w:rPr>
          <w:b/>
          <w:color w:val="000000"/>
          <w:sz w:val="24"/>
          <w:szCs w:val="24"/>
        </w:rPr>
      </w:pPr>
      <w:r w:rsidRPr="006F3906">
        <w:rPr>
          <w:b/>
          <w:color w:val="000000"/>
          <w:sz w:val="24"/>
          <w:szCs w:val="24"/>
        </w:rPr>
        <w:t xml:space="preserve">Р І Ш Е Н Н Я </w:t>
      </w:r>
    </w:p>
    <w:p w:rsidR="00613CA0" w:rsidRPr="006F3906" w:rsidRDefault="00613CA0" w:rsidP="00757CFB">
      <w:pPr>
        <w:jc w:val="center"/>
        <w:rPr>
          <w:color w:val="000000"/>
          <w:sz w:val="24"/>
          <w:szCs w:val="24"/>
        </w:rPr>
      </w:pPr>
    </w:p>
    <w:p w:rsidR="00613CA0" w:rsidRPr="005976D2" w:rsidRDefault="00613CA0" w:rsidP="00757CFB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6F3906">
        <w:rPr>
          <w:color w:val="000000"/>
          <w:sz w:val="24"/>
          <w:szCs w:val="24"/>
        </w:rPr>
        <w:t xml:space="preserve">2024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6F3906">
        <w:rPr>
          <w:color w:val="000000"/>
          <w:sz w:val="24"/>
          <w:szCs w:val="24"/>
        </w:rPr>
        <w:t xml:space="preserve">    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6F3906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6F3906">
        <w:rPr>
          <w:color w:val="000000"/>
          <w:sz w:val="24"/>
          <w:szCs w:val="24"/>
        </w:rPr>
        <w:t xml:space="preserve"> </w:t>
      </w:r>
      <w:r w:rsidRPr="006F3906">
        <w:rPr>
          <w:b/>
          <w:color w:val="000000"/>
          <w:sz w:val="24"/>
          <w:szCs w:val="24"/>
        </w:rPr>
        <w:t xml:space="preserve">№ </w:t>
      </w:r>
      <w:r w:rsidRPr="005976D2">
        <w:rPr>
          <w:b/>
          <w:color w:val="000000"/>
          <w:sz w:val="24"/>
          <w:szCs w:val="24"/>
          <w:lang w:val="uk-UA"/>
        </w:rPr>
        <w:t>66/3</w:t>
      </w:r>
    </w:p>
    <w:p w:rsidR="00613CA0" w:rsidRDefault="00613CA0" w:rsidP="00757CFB">
      <w:pPr>
        <w:rPr>
          <w:b/>
          <w:color w:val="000000"/>
        </w:rPr>
      </w:pPr>
    </w:p>
    <w:p w:rsidR="00613CA0" w:rsidRDefault="00613CA0" w:rsidP="000E45BB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проведення благоустрою території  біля об’єкту малої архітектурної форми по  вул. Незалежності, 42 в м. Кіцмань, Чернівецького району Чернівецької області </w:t>
      </w:r>
    </w:p>
    <w:p w:rsidR="00613CA0" w:rsidRDefault="00613CA0" w:rsidP="000E45BB">
      <w:pPr>
        <w:ind w:right="4535"/>
        <w:rPr>
          <w:b/>
          <w:sz w:val="24"/>
          <w:lang w:val="uk-UA"/>
        </w:rPr>
      </w:pPr>
    </w:p>
    <w:p w:rsidR="00613CA0" w:rsidRPr="00DE2C1F" w:rsidRDefault="00613CA0" w:rsidP="000E45BB">
      <w:pPr>
        <w:rPr>
          <w:b/>
          <w:sz w:val="24"/>
          <w:lang w:val="uk-UA"/>
        </w:rPr>
      </w:pPr>
    </w:p>
    <w:p w:rsidR="00613CA0" w:rsidRPr="00DE2C1F" w:rsidRDefault="00613CA0" w:rsidP="000E45BB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58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01.03.2024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гр. Кущак Ольги Георгіївни щодо </w:t>
      </w:r>
      <w:r w:rsidRPr="000E45BB">
        <w:rPr>
          <w:sz w:val="24"/>
          <w:lang w:val="uk-UA"/>
        </w:rPr>
        <w:t>надання дозволу 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, ескізний проєкт літнього майданчика 060-ЕП-024, керуючись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ею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613CA0" w:rsidRPr="00DE2C1F" w:rsidRDefault="00613CA0" w:rsidP="000E45BB">
      <w:pPr>
        <w:jc w:val="both"/>
        <w:rPr>
          <w:b/>
          <w:sz w:val="24"/>
          <w:lang w:val="uk-UA"/>
        </w:rPr>
      </w:pPr>
    </w:p>
    <w:p w:rsidR="00613CA0" w:rsidRPr="00DE2C1F" w:rsidRDefault="00613CA0" w:rsidP="000E45BB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613CA0" w:rsidRPr="00DE2C1F" w:rsidRDefault="00613CA0" w:rsidP="000E45BB">
      <w:pPr>
        <w:jc w:val="center"/>
        <w:rPr>
          <w:sz w:val="24"/>
          <w:lang w:val="uk-UA"/>
        </w:rPr>
      </w:pPr>
    </w:p>
    <w:p w:rsidR="00613CA0" w:rsidRPr="00DE2C1F" w:rsidRDefault="00613CA0" w:rsidP="000E45BB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гр. Кущак Ользі Георгіївні </w:t>
      </w:r>
      <w:r w:rsidRPr="000E45BB">
        <w:rPr>
          <w:sz w:val="24"/>
          <w:lang w:val="uk-UA"/>
        </w:rPr>
        <w:t>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. </w:t>
      </w:r>
    </w:p>
    <w:p w:rsidR="00613CA0" w:rsidRDefault="00613CA0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 xml:space="preserve">гр. Кущак Ольгу Георгіївну </w:t>
      </w:r>
      <w:r>
        <w:rPr>
          <w:sz w:val="24"/>
          <w:szCs w:val="24"/>
          <w:lang w:val="uk-UA"/>
        </w:rPr>
        <w:t xml:space="preserve">провести роботи відповідно до </w:t>
      </w:r>
      <w:r w:rsidRPr="00DC4ABC">
        <w:rPr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</w:t>
      </w:r>
      <w:r>
        <w:rPr>
          <w:sz w:val="24"/>
          <w:szCs w:val="24"/>
          <w:lang w:val="uk-UA"/>
        </w:rPr>
        <w:t xml:space="preserve">ької міської ради VIІ скликання. </w:t>
      </w:r>
    </w:p>
    <w:p w:rsidR="00613CA0" w:rsidRPr="00DC4ABC" w:rsidRDefault="00613CA0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Гр. Кущак Ользі Георгіївні у</w:t>
      </w:r>
      <w:r>
        <w:rPr>
          <w:sz w:val="24"/>
          <w:szCs w:val="24"/>
          <w:lang w:val="uk-UA"/>
        </w:rPr>
        <w:t xml:space="preserve">класти договір із Кіцманським ВУЖКГ на вивезення побутових відходів від об’єкту благоустрою. </w:t>
      </w:r>
    </w:p>
    <w:p w:rsidR="00613CA0" w:rsidRDefault="00613CA0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</w:t>
      </w:r>
      <w:r>
        <w:rPr>
          <w:sz w:val="24"/>
          <w:lang w:val="uk-UA"/>
        </w:rPr>
        <w:t xml:space="preserve"> начальника відділу житлово-комунального господарства та охорони довкілля Родіона ЛИСАКА.</w:t>
      </w:r>
    </w:p>
    <w:p w:rsidR="00613CA0" w:rsidRDefault="00613CA0" w:rsidP="005E2603">
      <w:pPr>
        <w:autoSpaceDE/>
        <w:autoSpaceDN/>
        <w:jc w:val="both"/>
        <w:rPr>
          <w:sz w:val="24"/>
          <w:lang w:val="uk-UA"/>
        </w:rPr>
      </w:pPr>
    </w:p>
    <w:p w:rsidR="00613CA0" w:rsidRDefault="00613CA0" w:rsidP="005E2603">
      <w:pPr>
        <w:autoSpaceDE/>
        <w:autoSpaceDN/>
        <w:jc w:val="both"/>
        <w:rPr>
          <w:sz w:val="24"/>
          <w:lang w:val="uk-UA"/>
        </w:rPr>
      </w:pPr>
    </w:p>
    <w:p w:rsidR="00613CA0" w:rsidRDefault="00613CA0" w:rsidP="005E2603">
      <w:pPr>
        <w:autoSpaceDE/>
        <w:autoSpaceDN/>
        <w:jc w:val="both"/>
        <w:rPr>
          <w:sz w:val="24"/>
          <w:lang w:val="uk-UA"/>
        </w:rPr>
      </w:pPr>
    </w:p>
    <w:p w:rsidR="00613CA0" w:rsidRDefault="00613CA0" w:rsidP="00B27FEC">
      <w:pPr>
        <w:rPr>
          <w:b/>
          <w:sz w:val="24"/>
          <w:szCs w:val="24"/>
          <w:lang w:val="uk-UA"/>
        </w:rPr>
      </w:pPr>
    </w:p>
    <w:p w:rsidR="00613CA0" w:rsidRDefault="00613CA0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613CA0" w:rsidSect="005976D2">
      <w:pgSz w:w="11906" w:h="16838"/>
      <w:pgMar w:top="539" w:right="566" w:bottom="72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743D6"/>
    <w:rsid w:val="0008353D"/>
    <w:rsid w:val="0009191E"/>
    <w:rsid w:val="000A69BA"/>
    <w:rsid w:val="000B22C9"/>
    <w:rsid w:val="000C00BF"/>
    <w:rsid w:val="000C5EC3"/>
    <w:rsid w:val="000E45BB"/>
    <w:rsid w:val="000F7091"/>
    <w:rsid w:val="001048C8"/>
    <w:rsid w:val="00130270"/>
    <w:rsid w:val="001342DF"/>
    <w:rsid w:val="001508A5"/>
    <w:rsid w:val="00167FE4"/>
    <w:rsid w:val="00184F91"/>
    <w:rsid w:val="001862AE"/>
    <w:rsid w:val="00186D12"/>
    <w:rsid w:val="0019583A"/>
    <w:rsid w:val="001B3352"/>
    <w:rsid w:val="001D0FD5"/>
    <w:rsid w:val="001F2F79"/>
    <w:rsid w:val="001F5BC3"/>
    <w:rsid w:val="001F6C58"/>
    <w:rsid w:val="00206C69"/>
    <w:rsid w:val="00221755"/>
    <w:rsid w:val="002322B9"/>
    <w:rsid w:val="00251A7E"/>
    <w:rsid w:val="0025551F"/>
    <w:rsid w:val="00270253"/>
    <w:rsid w:val="002705A1"/>
    <w:rsid w:val="002800CC"/>
    <w:rsid w:val="00284145"/>
    <w:rsid w:val="002C2139"/>
    <w:rsid w:val="002C40FB"/>
    <w:rsid w:val="002D72F7"/>
    <w:rsid w:val="003220DC"/>
    <w:rsid w:val="0033059E"/>
    <w:rsid w:val="00343E3C"/>
    <w:rsid w:val="003452AD"/>
    <w:rsid w:val="00362D2A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75C9D"/>
    <w:rsid w:val="00483B39"/>
    <w:rsid w:val="004861E9"/>
    <w:rsid w:val="004A1455"/>
    <w:rsid w:val="004A26B2"/>
    <w:rsid w:val="004B3EF7"/>
    <w:rsid w:val="004B479C"/>
    <w:rsid w:val="004B71FC"/>
    <w:rsid w:val="004C2905"/>
    <w:rsid w:val="004C308C"/>
    <w:rsid w:val="004E6415"/>
    <w:rsid w:val="005275B2"/>
    <w:rsid w:val="005455B5"/>
    <w:rsid w:val="00550462"/>
    <w:rsid w:val="005542AB"/>
    <w:rsid w:val="00582586"/>
    <w:rsid w:val="005976D2"/>
    <w:rsid w:val="00597C9B"/>
    <w:rsid w:val="005A03BF"/>
    <w:rsid w:val="005A648A"/>
    <w:rsid w:val="005B0018"/>
    <w:rsid w:val="005B1D7B"/>
    <w:rsid w:val="005D1094"/>
    <w:rsid w:val="005E2603"/>
    <w:rsid w:val="005E3439"/>
    <w:rsid w:val="00604B63"/>
    <w:rsid w:val="006074E8"/>
    <w:rsid w:val="00613CA0"/>
    <w:rsid w:val="006266C9"/>
    <w:rsid w:val="00640810"/>
    <w:rsid w:val="006454D1"/>
    <w:rsid w:val="00645848"/>
    <w:rsid w:val="0066279B"/>
    <w:rsid w:val="00672128"/>
    <w:rsid w:val="006829A8"/>
    <w:rsid w:val="006845B5"/>
    <w:rsid w:val="006B3D8F"/>
    <w:rsid w:val="006E4D4B"/>
    <w:rsid w:val="006F3906"/>
    <w:rsid w:val="006F54AA"/>
    <w:rsid w:val="007325D9"/>
    <w:rsid w:val="00733F2B"/>
    <w:rsid w:val="00757CF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11093"/>
    <w:rsid w:val="00925256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A26D31"/>
    <w:rsid w:val="00A305B8"/>
    <w:rsid w:val="00A448DD"/>
    <w:rsid w:val="00A54208"/>
    <w:rsid w:val="00A60BD1"/>
    <w:rsid w:val="00A93865"/>
    <w:rsid w:val="00AA2A50"/>
    <w:rsid w:val="00AF7A5E"/>
    <w:rsid w:val="00B14A19"/>
    <w:rsid w:val="00B15155"/>
    <w:rsid w:val="00B17508"/>
    <w:rsid w:val="00B246BB"/>
    <w:rsid w:val="00B27FEC"/>
    <w:rsid w:val="00B3011A"/>
    <w:rsid w:val="00B358A8"/>
    <w:rsid w:val="00B358CA"/>
    <w:rsid w:val="00B41139"/>
    <w:rsid w:val="00B4410D"/>
    <w:rsid w:val="00B46793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B4EDC"/>
    <w:rsid w:val="00CD20E9"/>
    <w:rsid w:val="00D02769"/>
    <w:rsid w:val="00D06A3D"/>
    <w:rsid w:val="00D07ADF"/>
    <w:rsid w:val="00D164C9"/>
    <w:rsid w:val="00D4223B"/>
    <w:rsid w:val="00D745E4"/>
    <w:rsid w:val="00D8311F"/>
    <w:rsid w:val="00D962CB"/>
    <w:rsid w:val="00DA0C07"/>
    <w:rsid w:val="00DC0BAA"/>
    <w:rsid w:val="00DC4ABC"/>
    <w:rsid w:val="00DE2C1F"/>
    <w:rsid w:val="00E07687"/>
    <w:rsid w:val="00E14043"/>
    <w:rsid w:val="00E26AF1"/>
    <w:rsid w:val="00E31A68"/>
    <w:rsid w:val="00E36D24"/>
    <w:rsid w:val="00E402AB"/>
    <w:rsid w:val="00E551A3"/>
    <w:rsid w:val="00E739A8"/>
    <w:rsid w:val="00E8207E"/>
    <w:rsid w:val="00E97D18"/>
    <w:rsid w:val="00EA50A6"/>
    <w:rsid w:val="00EB0AC5"/>
    <w:rsid w:val="00F05705"/>
    <w:rsid w:val="00F26D3A"/>
    <w:rsid w:val="00F43A4A"/>
    <w:rsid w:val="00F50F1A"/>
    <w:rsid w:val="00F54C4C"/>
    <w:rsid w:val="00F61940"/>
    <w:rsid w:val="00F647FC"/>
    <w:rsid w:val="00F72909"/>
    <w:rsid w:val="00F83425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88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268</Words>
  <Characters>1529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2024-03-18T14:37:00Z</cp:lastPrinted>
  <dcterms:created xsi:type="dcterms:W3CDTF">2024-03-12T08:19:00Z</dcterms:created>
  <dcterms:modified xsi:type="dcterms:W3CDTF">2024-03-18T14:38:00Z</dcterms:modified>
</cp:coreProperties>
</file>