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A8F" w:rsidRPr="00A461C0" w:rsidRDefault="00AA6A8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1931849" r:id="rId8"/>
        </w:object>
      </w:r>
    </w:p>
    <w:p w:rsidR="00AA6A8F" w:rsidRPr="00D927B7" w:rsidRDefault="00AA6A8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A6A8F" w:rsidRPr="00D927B7" w:rsidRDefault="00AA6A8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A6A8F" w:rsidRPr="00D927B7" w:rsidRDefault="00AA6A8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A6A8F" w:rsidRPr="00D927B7" w:rsidRDefault="00AA6A8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A6A8F" w:rsidRDefault="00AA6A8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6A8F" w:rsidRDefault="00AA6A8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</w:t>
      </w:r>
    </w:p>
    <w:p w:rsidR="00AA6A8F" w:rsidRDefault="00AA6A8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6A8F" w:rsidRDefault="00AA6A8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A6A8F" w:rsidRPr="00A461C0" w:rsidRDefault="00AA6A8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AA6A8F" w:rsidRPr="00A461C0" w:rsidRDefault="00AA6A8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A6A8F" w:rsidRDefault="00AA6A8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Pr="00055F0D">
        <w:rPr>
          <w:rFonts w:ascii="Times New Roman" w:hAnsi="Times New Roman"/>
          <w:b/>
          <w:szCs w:val="24"/>
        </w:rPr>
        <w:t>№ 83/3</w:t>
      </w:r>
    </w:p>
    <w:p w:rsidR="00AA6A8F" w:rsidRPr="00A461C0" w:rsidRDefault="00AA6A8F" w:rsidP="00EE1455">
      <w:pPr>
        <w:pStyle w:val="Normal2"/>
        <w:rPr>
          <w:rFonts w:ascii="Times New Roman" w:hAnsi="Times New Roman"/>
          <w:b/>
          <w:szCs w:val="24"/>
        </w:rPr>
      </w:pPr>
    </w:p>
    <w:p w:rsidR="00AA6A8F" w:rsidRDefault="00AA6A8F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AA6A8F" w:rsidRDefault="00AA6A8F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AA6A8F" w:rsidRDefault="00AA6A8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A6A8F" w:rsidRDefault="00AA6A8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A6A8F" w:rsidRPr="00297282" w:rsidRDefault="00AA6A8F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 52 власників жилих приміщень або їх представників про отримання компенсації витрат, що пов’язані з безоплатним розміщенням  внутрішньо переміщених осіб та відповідні документи,  виконавчий комітет міської ради</w:t>
      </w:r>
    </w:p>
    <w:p w:rsidR="00AA6A8F" w:rsidRPr="00A461C0" w:rsidRDefault="00AA6A8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A6A8F" w:rsidRDefault="00AA6A8F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A6A8F" w:rsidRPr="002B7CA5" w:rsidRDefault="00AA6A8F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16589">
        <w:rPr>
          <w:rFonts w:ascii="Times New Roman" w:hAnsi="Times New Roman"/>
          <w:bCs/>
          <w:sz w:val="24"/>
          <w:szCs w:val="24"/>
          <w:lang w:val="uk-UA"/>
        </w:rPr>
        <w:t>лютий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 xml:space="preserve">4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</w:t>
      </w:r>
      <w:r>
        <w:rPr>
          <w:rFonts w:ascii="Times New Roman" w:hAnsi="Times New Roman"/>
          <w:sz w:val="24"/>
          <w:szCs w:val="24"/>
          <w:lang w:val="uk-UA"/>
        </w:rPr>
        <w:t xml:space="preserve">в сумі 67676,14 грн.(шістдесят сім тисяч шістсот сімдесят шість гривень 14 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AA6A8F" w:rsidRDefault="00AA6A8F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AA6A8F" w:rsidRPr="0049467A" w:rsidRDefault="00AA6A8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AA6A8F" w:rsidRDefault="00AA6A8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8F" w:rsidRDefault="00AA6A8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8F" w:rsidRDefault="00AA6A8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A6A8F" w:rsidRDefault="00AA6A8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AA6A8F" w:rsidSect="00016589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A8F" w:rsidRDefault="00AA6A8F" w:rsidP="00EE1455">
      <w:pPr>
        <w:spacing w:after="0" w:line="240" w:lineRule="auto"/>
      </w:pPr>
      <w:r>
        <w:separator/>
      </w:r>
    </w:p>
  </w:endnote>
  <w:endnote w:type="continuationSeparator" w:id="0">
    <w:p w:rsidR="00AA6A8F" w:rsidRDefault="00AA6A8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A8F" w:rsidRDefault="00AA6A8F" w:rsidP="00EE1455">
      <w:pPr>
        <w:spacing w:after="0" w:line="240" w:lineRule="auto"/>
      </w:pPr>
      <w:r>
        <w:separator/>
      </w:r>
    </w:p>
  </w:footnote>
  <w:footnote w:type="continuationSeparator" w:id="0">
    <w:p w:rsidR="00AA6A8F" w:rsidRDefault="00AA6A8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6589"/>
    <w:rsid w:val="00042B21"/>
    <w:rsid w:val="00051F69"/>
    <w:rsid w:val="000541DF"/>
    <w:rsid w:val="00055F0D"/>
    <w:rsid w:val="00060337"/>
    <w:rsid w:val="000632C1"/>
    <w:rsid w:val="00064879"/>
    <w:rsid w:val="00065D9E"/>
    <w:rsid w:val="000721E5"/>
    <w:rsid w:val="0007783C"/>
    <w:rsid w:val="000804C1"/>
    <w:rsid w:val="00080D4D"/>
    <w:rsid w:val="000B0DF8"/>
    <w:rsid w:val="000B5805"/>
    <w:rsid w:val="000C2108"/>
    <w:rsid w:val="000C2D57"/>
    <w:rsid w:val="000E1A71"/>
    <w:rsid w:val="000E5091"/>
    <w:rsid w:val="000E63CB"/>
    <w:rsid w:val="0013594A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17C4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45B8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505B"/>
    <w:rsid w:val="0037758D"/>
    <w:rsid w:val="00385665"/>
    <w:rsid w:val="003E14DD"/>
    <w:rsid w:val="003E3FE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751C2"/>
    <w:rsid w:val="006837C5"/>
    <w:rsid w:val="006943A3"/>
    <w:rsid w:val="006A0B2D"/>
    <w:rsid w:val="006B0D2E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37FDC"/>
    <w:rsid w:val="00844C39"/>
    <w:rsid w:val="008744E2"/>
    <w:rsid w:val="008775DC"/>
    <w:rsid w:val="00881954"/>
    <w:rsid w:val="00885039"/>
    <w:rsid w:val="00885136"/>
    <w:rsid w:val="00897759"/>
    <w:rsid w:val="008A23C6"/>
    <w:rsid w:val="00920AD2"/>
    <w:rsid w:val="0092462C"/>
    <w:rsid w:val="009266BA"/>
    <w:rsid w:val="00937DF7"/>
    <w:rsid w:val="00954219"/>
    <w:rsid w:val="009629C0"/>
    <w:rsid w:val="00991EBA"/>
    <w:rsid w:val="009A4009"/>
    <w:rsid w:val="009A5792"/>
    <w:rsid w:val="009C4B9B"/>
    <w:rsid w:val="009C6216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A6A8F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3ACC"/>
    <w:rsid w:val="00B372FE"/>
    <w:rsid w:val="00B539A9"/>
    <w:rsid w:val="00B568B6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CF0A1C"/>
    <w:rsid w:val="00D2183B"/>
    <w:rsid w:val="00D25BDC"/>
    <w:rsid w:val="00D3158F"/>
    <w:rsid w:val="00D3634A"/>
    <w:rsid w:val="00D40E12"/>
    <w:rsid w:val="00D5587D"/>
    <w:rsid w:val="00D6788A"/>
    <w:rsid w:val="00D927B7"/>
    <w:rsid w:val="00DA44A6"/>
    <w:rsid w:val="00DB20D0"/>
    <w:rsid w:val="00DE2971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043D8"/>
    <w:rsid w:val="00F1598C"/>
    <w:rsid w:val="00F35A2A"/>
    <w:rsid w:val="00F42C37"/>
    <w:rsid w:val="00F530F6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B6208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33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298</Words>
  <Characters>1699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2024-03-14T12:30:00Z</cp:lastPrinted>
  <dcterms:created xsi:type="dcterms:W3CDTF">2024-03-05T14:14:00Z</dcterms:created>
  <dcterms:modified xsi:type="dcterms:W3CDTF">2024-03-14T12:31:00Z</dcterms:modified>
</cp:coreProperties>
</file>