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EB" w:rsidRPr="00045DAF" w:rsidRDefault="000E15EB" w:rsidP="00A70BBD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5" o:title=""/>
          </v:shape>
          <o:OLEObject Type="Embed" ProgID="Paint.Picture" ShapeID="_x0000_i1025" DrawAspect="Content" ObjectID="_1771934068" r:id="rId6"/>
        </w:object>
      </w:r>
    </w:p>
    <w:p w:rsidR="000E15EB" w:rsidRPr="00003498" w:rsidRDefault="000E15EB" w:rsidP="00A70BBD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0E15EB" w:rsidRPr="00003498" w:rsidRDefault="000E15EB" w:rsidP="00A70BBD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0E15EB" w:rsidRPr="00003498" w:rsidRDefault="000E15EB" w:rsidP="00A70BB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0E15EB" w:rsidRDefault="000E15EB" w:rsidP="00A70BB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A70BB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0E15EB" w:rsidRPr="00D433FD" w:rsidRDefault="000E15EB" w:rsidP="00A70BBD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0E15EB" w:rsidRDefault="000E15EB" w:rsidP="00A70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E15EB" w:rsidRPr="00003498" w:rsidRDefault="000E15EB" w:rsidP="00A70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0E15EB" w:rsidRPr="00003498" w:rsidRDefault="000E15EB" w:rsidP="00A70B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E15EB" w:rsidRPr="00003498" w:rsidRDefault="000E15EB" w:rsidP="00A70BB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березня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003498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003498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102/3</w:t>
      </w:r>
    </w:p>
    <w:p w:rsidR="000E15EB" w:rsidRPr="00A70BBD" w:rsidRDefault="000E15E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0E15EB" w:rsidRPr="00240154" w:rsidRDefault="000E15E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Про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утворення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>міждисциплінарних</w:t>
      </w:r>
      <w:r w:rsidRPr="00240154">
        <w:rPr>
          <w:rFonts w:ascii="Times New Roman" w:hAnsi="Times New Roman" w:cs="Times New Roman"/>
          <w:b/>
          <w:iCs/>
        </w:rPr>
        <w:t xml:space="preserve"> </w:t>
      </w:r>
    </w:p>
    <w:p w:rsidR="000E15EB" w:rsidRPr="00240154" w:rsidRDefault="000E15E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0E15EB" w:rsidRPr="00240154" w:rsidRDefault="000E15E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240154">
        <w:rPr>
          <w:rFonts w:ascii="Times New Roman" w:hAnsi="Times New Roman" w:cs="Times New Roman"/>
          <w:b/>
          <w:iCs/>
        </w:rPr>
        <w:t>захисту</w:t>
      </w:r>
      <w:r w:rsidRPr="00240154">
        <w:rPr>
          <w:rFonts w:ascii="Times New Roman" w:hAnsi="Times New Roman" w:cs="Times New Roman"/>
          <w:b/>
          <w:iCs/>
          <w:spacing w:val="-57"/>
        </w:rPr>
        <w:t xml:space="preserve">    </w:t>
      </w:r>
      <w:r>
        <w:rPr>
          <w:rFonts w:ascii="Times New Roman" w:hAnsi="Times New Roman" w:cs="Times New Roman"/>
          <w:b/>
          <w:iCs/>
        </w:rPr>
        <w:t>дітей</w:t>
      </w:r>
      <w:r w:rsidRPr="00240154">
        <w:rPr>
          <w:rFonts w:ascii="Times New Roman" w:hAnsi="Times New Roman" w:cs="Times New Roman"/>
          <w:b/>
          <w:iCs/>
        </w:rPr>
        <w:t>,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як</w:t>
      </w:r>
      <w:r>
        <w:rPr>
          <w:rFonts w:ascii="Times New Roman" w:hAnsi="Times New Roman" w:cs="Times New Roman"/>
          <w:b/>
          <w:iCs/>
        </w:rPr>
        <w:t>і</w:t>
      </w:r>
      <w:r w:rsidRPr="00240154">
        <w:rPr>
          <w:rFonts w:ascii="Times New Roman" w:hAnsi="Times New Roman" w:cs="Times New Roman"/>
          <w:b/>
          <w:iCs/>
          <w:spacing w:val="-2"/>
        </w:rPr>
        <w:t xml:space="preserve"> </w:t>
      </w:r>
      <w:r>
        <w:rPr>
          <w:rFonts w:ascii="Times New Roman" w:hAnsi="Times New Roman" w:cs="Times New Roman"/>
          <w:b/>
          <w:iCs/>
        </w:rPr>
        <w:t>перебувають</w:t>
      </w:r>
      <w:r w:rsidRPr="00240154">
        <w:rPr>
          <w:rFonts w:ascii="Times New Roman" w:hAnsi="Times New Roman" w:cs="Times New Roman"/>
          <w:b/>
          <w:iCs/>
        </w:rPr>
        <w:t xml:space="preserve"> у</w:t>
      </w:r>
      <w:r w:rsidRPr="0024015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0E15EB" w:rsidRPr="00240154" w:rsidRDefault="000E15E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складних</w:t>
      </w:r>
      <w:r w:rsidRPr="0024015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життєвих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обставинах</w:t>
      </w:r>
    </w:p>
    <w:p w:rsidR="000E15EB" w:rsidRPr="00240154" w:rsidRDefault="000E15E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затвердження їх</w:t>
      </w:r>
      <w:r w:rsidRPr="00240154">
        <w:rPr>
          <w:rFonts w:ascii="Times New Roman" w:hAnsi="Times New Roman" w:cs="Times New Roman"/>
          <w:b/>
          <w:iCs/>
        </w:rPr>
        <w:t xml:space="preserve"> персонального складу</w:t>
      </w:r>
    </w:p>
    <w:p w:rsidR="000E15EB" w:rsidRPr="00240154" w:rsidRDefault="000E15E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0E15EB" w:rsidRPr="00240154" w:rsidRDefault="000E15E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соціального захисту дітей</w:t>
      </w:r>
      <w:r w:rsidRPr="00240154">
        <w:rPr>
          <w:rFonts w:ascii="Times New Roman" w:hAnsi="Times New Roman" w:cs="Times New Roman"/>
          <w:b/>
          <w:iCs/>
        </w:rPr>
        <w:t xml:space="preserve"> даної категорії</w:t>
      </w:r>
    </w:p>
    <w:p w:rsidR="000E15EB" w:rsidRPr="00A5102A" w:rsidRDefault="000E15E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0E15EB" w:rsidRPr="00E47085" w:rsidRDefault="000E15EB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E47085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ної із захистом прав дитини» зі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змінами</w:t>
      </w:r>
      <w:bookmarkStart w:id="1" w:name="_Hlk69460888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комітет  міської ради </w:t>
      </w:r>
    </w:p>
    <w:p w:rsidR="000E15EB" w:rsidRDefault="000E15EB" w:rsidP="00006BA8">
      <w:pPr>
        <w:pStyle w:val="1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0E15EB" w:rsidRPr="00E47085" w:rsidRDefault="000E15EB" w:rsidP="00006BA8">
      <w:pPr>
        <w:pStyle w:val="10"/>
        <w:rPr>
          <w:rFonts w:ascii="Times New Roman" w:hAnsi="Times New Roman"/>
          <w:b/>
          <w:szCs w:val="24"/>
        </w:rPr>
      </w:pPr>
      <w:r w:rsidRPr="00E47085">
        <w:rPr>
          <w:rFonts w:ascii="Times New Roman" w:hAnsi="Times New Roman"/>
          <w:b/>
          <w:szCs w:val="24"/>
        </w:rPr>
        <w:t>В И Р І Ш И В:</w:t>
      </w:r>
    </w:p>
    <w:p w:rsidR="000E15EB" w:rsidRPr="00E47085" w:rsidRDefault="000E15EB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E15EB" w:rsidRPr="00E47085" w:rsidRDefault="000E15EB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 Утворити міждисциплінарні команди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для орган</w:t>
      </w:r>
      <w:r>
        <w:rPr>
          <w:rFonts w:ascii="Times New Roman" w:hAnsi="Times New Roman"/>
          <w:sz w:val="24"/>
          <w:szCs w:val="24"/>
          <w:lang w:val="uk-UA"/>
        </w:rPr>
        <w:t>ізації соціального захисту дітей, які перебувають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у складних життєвих обставинах 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E47085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0E15EB" w:rsidRPr="00E47085" w:rsidRDefault="000E15EB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E15EB" w:rsidRPr="00E47085" w:rsidRDefault="000E15EB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ональний склад міждисциплінарних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0E15EB" w:rsidRPr="00E47085" w:rsidRDefault="000E15EB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E15EB" w:rsidRPr="00E47085" w:rsidRDefault="000E15EB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47085">
        <w:rPr>
          <w:rFonts w:ascii="Times New Roman" w:hAnsi="Times New Roman"/>
          <w:sz w:val="24"/>
          <w:szCs w:val="24"/>
          <w:lang w:val="uk-UA"/>
        </w:rPr>
        <w:t>3.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діяльності міждисциплінарних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 шляхом проведення засідань.</w:t>
      </w:r>
    </w:p>
    <w:p w:rsidR="000E15EB" w:rsidRPr="00E47085" w:rsidRDefault="000E15EB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E15EB" w:rsidRDefault="000E15EB" w:rsidP="0072195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0E15EB" w:rsidRPr="00E47085" w:rsidRDefault="000E15EB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E15EB" w:rsidRDefault="000E15EB" w:rsidP="00D73516">
      <w:pPr>
        <w:pStyle w:val="10"/>
        <w:rPr>
          <w:rFonts w:ascii="Times New Roman" w:hAnsi="Times New Roman"/>
          <w:b/>
          <w:szCs w:val="24"/>
        </w:rPr>
      </w:pPr>
    </w:p>
    <w:p w:rsidR="000E15EB" w:rsidRDefault="000E15EB" w:rsidP="00D73516">
      <w:pPr>
        <w:pStyle w:val="10"/>
        <w:rPr>
          <w:rFonts w:ascii="Times New Roman" w:hAnsi="Times New Roman"/>
          <w:b/>
          <w:szCs w:val="24"/>
        </w:rPr>
      </w:pPr>
    </w:p>
    <w:p w:rsidR="000E15EB" w:rsidRPr="00723384" w:rsidRDefault="000E15EB" w:rsidP="001B04C9">
      <w:pPr>
        <w:pStyle w:val="10"/>
        <w:jc w:val="both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    </w:t>
      </w:r>
      <w:r w:rsidRPr="00723384">
        <w:rPr>
          <w:rFonts w:ascii="Times New Roman" w:hAnsi="Times New Roman"/>
          <w:b/>
          <w:szCs w:val="24"/>
        </w:rPr>
        <w:t xml:space="preserve">              Сергій  БУЛЕГА</w:t>
      </w:r>
    </w:p>
    <w:p w:rsidR="000E15EB" w:rsidRPr="00723384" w:rsidRDefault="000E15EB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Pr="00723384" w:rsidRDefault="000E15EB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0E15EB" w:rsidRPr="00723384" w:rsidRDefault="000E15EB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0E15EB" w:rsidRPr="00723384" w:rsidRDefault="000E15EB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0E15EB" w:rsidRPr="00723384" w:rsidRDefault="000E15EB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0E15EB" w:rsidRPr="00723384" w:rsidRDefault="000E15EB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13.03.2024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№ 102/3</w:t>
      </w:r>
    </w:p>
    <w:p w:rsidR="000E15EB" w:rsidRPr="00723384" w:rsidRDefault="000E15EB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E15EB" w:rsidRPr="00723384" w:rsidRDefault="000E15EB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0E15EB" w:rsidRPr="00723384" w:rsidRDefault="000E15EB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</w:t>
      </w: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0E15EB" w:rsidRPr="00723384" w:rsidRDefault="000E15EB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0E15EB" w:rsidRPr="00723384" w:rsidRDefault="000E15EB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0E15EB" w:rsidRPr="00723384" w:rsidRDefault="000E15EB" w:rsidP="008242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E15EB" w:rsidRPr="00796A8A" w:rsidRDefault="000E15EB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Підгорецької Аліни Михайлівни</w:t>
      </w:r>
      <w:r>
        <w:rPr>
          <w:rFonts w:ascii="Times New Roman" w:hAnsi="Times New Roman"/>
          <w:sz w:val="24"/>
          <w:szCs w:val="24"/>
          <w:lang w:val="uk-UA" w:eastAsia="uk-UA"/>
        </w:rPr>
        <w:t>, 22 квітня 2011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мешканки с. Суховерхів</w:t>
      </w:r>
      <w:r>
        <w:rPr>
          <w:rFonts w:ascii="Times New Roman" w:hAnsi="Times New Roman"/>
          <w:sz w:val="24"/>
          <w:szCs w:val="24"/>
          <w:lang w:val="uk-UA"/>
        </w:rPr>
        <w:t>, вул. Центральна, 70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0E15EB" w:rsidRPr="00796A8A" w:rsidRDefault="000E15EB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0E15EB" w:rsidRPr="00796A8A" w:rsidRDefault="000E15EB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0E15EB" w:rsidRPr="00006BA8" w:rsidRDefault="000E15EB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0E15EB" w:rsidRPr="00796A8A" w:rsidRDefault="000E15EB" w:rsidP="00A541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Анна РУДАН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КНП «Кіцманська БЛІЛ»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0E15EB" w:rsidRPr="00796A8A" w:rsidRDefault="000E15EB" w:rsidP="00A541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54118">
        <w:rPr>
          <w:rFonts w:ascii="Times New Roman" w:hAnsi="Times New Roman"/>
          <w:b/>
          <w:sz w:val="24"/>
          <w:szCs w:val="24"/>
          <w:lang w:val="uk-UA"/>
        </w:rPr>
        <w:t>Олена КОЖУХАР</w:t>
      </w:r>
      <w:r>
        <w:rPr>
          <w:rFonts w:ascii="Times New Roman" w:hAnsi="Times New Roman"/>
          <w:sz w:val="24"/>
          <w:szCs w:val="24"/>
          <w:lang w:val="uk-UA"/>
        </w:rPr>
        <w:t>– директор Суховерхівської гімназії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0E15EB" w:rsidRPr="00723384" w:rsidRDefault="000E15EB" w:rsidP="00A541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Микола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Суховерхівського старостинського округу.</w:t>
      </w:r>
    </w:p>
    <w:p w:rsidR="000E15EB" w:rsidRDefault="000E15EB" w:rsidP="00006BA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E15EB" w:rsidRPr="00796A8A" w:rsidRDefault="000E15EB" w:rsidP="00006B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Ляхомської Ніколети Іванівни</w:t>
      </w:r>
      <w:r>
        <w:rPr>
          <w:rFonts w:ascii="Times New Roman" w:hAnsi="Times New Roman"/>
          <w:sz w:val="24"/>
          <w:szCs w:val="24"/>
          <w:lang w:val="uk-UA" w:eastAsia="uk-UA"/>
        </w:rPr>
        <w:t>, 07 січня 2024 року народження, мешканки м. Кіцмань</w:t>
      </w:r>
      <w:r>
        <w:rPr>
          <w:rFonts w:ascii="Times New Roman" w:hAnsi="Times New Roman"/>
          <w:sz w:val="24"/>
          <w:szCs w:val="24"/>
          <w:lang w:val="uk-UA"/>
        </w:rPr>
        <w:t>, вул. Тургенєва, 15/8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0E15EB" w:rsidRPr="00796A8A" w:rsidRDefault="000E15EB" w:rsidP="00006B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0E15EB" w:rsidRPr="00796A8A" w:rsidRDefault="000E15EB" w:rsidP="00377D2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0E15EB" w:rsidRDefault="000E15EB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0E15EB" w:rsidRPr="0037133B" w:rsidRDefault="000E15EB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Олена БУГА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 АЗПСМ.</w:t>
      </w:r>
    </w:p>
    <w:p w:rsidR="000E15EB" w:rsidRDefault="000E15EB" w:rsidP="007A52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E15EB" w:rsidRPr="00796A8A" w:rsidRDefault="000E15EB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Баланецького Олександра Віталійовича</w:t>
      </w:r>
      <w:r>
        <w:rPr>
          <w:rFonts w:ascii="Times New Roman" w:hAnsi="Times New Roman"/>
          <w:sz w:val="24"/>
          <w:szCs w:val="24"/>
          <w:lang w:val="uk-UA"/>
        </w:rPr>
        <w:t>, 28 грудня 2023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мешканця с. Кліводин</w:t>
      </w:r>
      <w:r>
        <w:rPr>
          <w:rFonts w:ascii="Times New Roman" w:hAnsi="Times New Roman"/>
          <w:sz w:val="24"/>
          <w:szCs w:val="24"/>
          <w:lang w:val="uk-UA"/>
        </w:rPr>
        <w:t>, вул. Івасюка, 15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0E15EB" w:rsidRPr="00796A8A" w:rsidRDefault="000E15EB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0E15EB" w:rsidRPr="00796A8A" w:rsidRDefault="000E15EB" w:rsidP="00377D2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0E15EB" w:rsidRDefault="000E15EB" w:rsidP="007B2B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0E15EB" w:rsidRPr="00796A8A" w:rsidRDefault="000E15EB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0E15EB" w:rsidRPr="00723384" w:rsidRDefault="000E15EB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Володимир ВЕРСТЮК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0E15EB" w:rsidRDefault="000E15EB" w:rsidP="007A52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E15EB" w:rsidRPr="00796A8A" w:rsidRDefault="000E15EB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4.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</w:t>
      </w:r>
      <w:r w:rsidRPr="00CB5C2C">
        <w:rPr>
          <w:rFonts w:ascii="Times New Roman" w:hAnsi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/>
          <w:b/>
          <w:sz w:val="24"/>
          <w:szCs w:val="24"/>
          <w:lang w:val="uk-UA"/>
        </w:rPr>
        <w:t>ндрощука Миколи Андрійовича</w:t>
      </w:r>
      <w:r>
        <w:rPr>
          <w:rFonts w:ascii="Times New Roman" w:hAnsi="Times New Roman"/>
          <w:sz w:val="24"/>
          <w:szCs w:val="24"/>
          <w:lang w:val="uk-UA"/>
        </w:rPr>
        <w:t>, 18 грудня 2022</w:t>
      </w:r>
      <w:r w:rsidRPr="00CB5C2C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мешканця м. Кіцмань</w:t>
      </w:r>
      <w:r>
        <w:rPr>
          <w:rFonts w:ascii="Times New Roman" w:hAnsi="Times New Roman"/>
          <w:sz w:val="24"/>
          <w:szCs w:val="24"/>
          <w:lang w:val="uk-UA"/>
        </w:rPr>
        <w:t>, вул. Квітнева, 2/13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0E15EB" w:rsidRPr="00796A8A" w:rsidRDefault="000E15EB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0E15EB" w:rsidRPr="00796A8A" w:rsidRDefault="000E15EB" w:rsidP="00377D2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0E15EB" w:rsidRDefault="000E15EB" w:rsidP="007B2B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0E15EB" w:rsidRDefault="000E15EB" w:rsidP="007B2B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0E15EB" w:rsidRPr="00796A8A" w:rsidRDefault="000E15EB" w:rsidP="007B2B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E15EB" w:rsidRPr="00796A8A" w:rsidRDefault="000E15EB" w:rsidP="00505D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5.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Никіфоряка Максима Івановича</w:t>
      </w:r>
      <w:r>
        <w:rPr>
          <w:rFonts w:ascii="Times New Roman" w:hAnsi="Times New Roman"/>
          <w:sz w:val="24"/>
          <w:szCs w:val="24"/>
          <w:lang w:val="uk-UA"/>
        </w:rPr>
        <w:t>, 26 серпня 2012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мешканця с. Шипинці</w:t>
      </w:r>
      <w:r>
        <w:rPr>
          <w:rFonts w:ascii="Times New Roman" w:hAnsi="Times New Roman"/>
          <w:sz w:val="24"/>
          <w:szCs w:val="24"/>
          <w:lang w:val="uk-UA"/>
        </w:rPr>
        <w:t>, вул. Головна, 94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0E15EB" w:rsidRPr="00796A8A" w:rsidRDefault="000E15EB" w:rsidP="00505D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0E15EB" w:rsidRPr="00796A8A" w:rsidRDefault="000E15EB" w:rsidP="00377D2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0E15EB" w:rsidRDefault="000E15EB" w:rsidP="00505D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0E15EB" w:rsidRDefault="000E15EB" w:rsidP="00505D4E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Жанна ОРОБЕЦЬ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r>
        <w:rPr>
          <w:rFonts w:ascii="Times New Roman" w:hAnsi="Times New Roman"/>
          <w:szCs w:val="24"/>
          <w:lang w:val="uk-UA"/>
        </w:rPr>
        <w:t>Шипинецької</w:t>
      </w:r>
      <w:r w:rsidRPr="00723384">
        <w:rPr>
          <w:rFonts w:ascii="Times New Roman" w:hAnsi="Times New Roman"/>
          <w:szCs w:val="24"/>
          <w:lang w:val="uk-UA"/>
        </w:rPr>
        <w:t xml:space="preserve"> АЗПСМ</w:t>
      </w:r>
      <w:r>
        <w:rPr>
          <w:rFonts w:ascii="Times New Roman" w:hAnsi="Times New Roman"/>
          <w:szCs w:val="24"/>
          <w:lang w:val="uk-UA"/>
        </w:rPr>
        <w:t>;</w:t>
      </w:r>
    </w:p>
    <w:p w:rsidR="000E15EB" w:rsidRPr="00796A8A" w:rsidRDefault="000E15EB" w:rsidP="00505D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05D4E">
        <w:rPr>
          <w:rFonts w:ascii="Times New Roman" w:hAnsi="Times New Roman"/>
          <w:b/>
          <w:sz w:val="24"/>
          <w:szCs w:val="24"/>
          <w:lang w:val="uk-UA"/>
        </w:rPr>
        <w:t>Віктор АБРАМОВИЧ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Шипинецького ліцею;</w:t>
      </w:r>
    </w:p>
    <w:p w:rsidR="000E15EB" w:rsidRDefault="000E15EB" w:rsidP="00505D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Василь НЯВЧУК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Шипинецького старостинського округу.</w:t>
      </w:r>
    </w:p>
    <w:p w:rsidR="000E15EB" w:rsidRDefault="000E15EB" w:rsidP="00505D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E15EB" w:rsidRPr="00723384" w:rsidRDefault="000E15EB" w:rsidP="00505D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0E15EB" w:rsidRPr="00723384" w:rsidRDefault="000E15EB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0E15EB" w:rsidRDefault="000E15EB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15EB" w:rsidRDefault="000E15E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0E15EB" w:rsidSect="00434062">
      <w:pgSz w:w="11906" w:h="16838"/>
      <w:pgMar w:top="567" w:right="567" w:bottom="42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06BA8"/>
    <w:rsid w:val="000210C6"/>
    <w:rsid w:val="00026DC9"/>
    <w:rsid w:val="0003300A"/>
    <w:rsid w:val="00045DAF"/>
    <w:rsid w:val="00046ADD"/>
    <w:rsid w:val="000879E5"/>
    <w:rsid w:val="000A136C"/>
    <w:rsid w:val="000E15EB"/>
    <w:rsid w:val="000F43CC"/>
    <w:rsid w:val="0011356F"/>
    <w:rsid w:val="001B04C9"/>
    <w:rsid w:val="001C7BCD"/>
    <w:rsid w:val="00240154"/>
    <w:rsid w:val="002608AA"/>
    <w:rsid w:val="00284310"/>
    <w:rsid w:val="002A01FA"/>
    <w:rsid w:val="002E0B98"/>
    <w:rsid w:val="003542EA"/>
    <w:rsid w:val="003613A4"/>
    <w:rsid w:val="00362050"/>
    <w:rsid w:val="0037133B"/>
    <w:rsid w:val="003732C5"/>
    <w:rsid w:val="00377D2E"/>
    <w:rsid w:val="00381721"/>
    <w:rsid w:val="003D0609"/>
    <w:rsid w:val="0040556E"/>
    <w:rsid w:val="004136C8"/>
    <w:rsid w:val="00425A3B"/>
    <w:rsid w:val="00434062"/>
    <w:rsid w:val="004458F3"/>
    <w:rsid w:val="00454D63"/>
    <w:rsid w:val="00455C4C"/>
    <w:rsid w:val="00460961"/>
    <w:rsid w:val="004665D3"/>
    <w:rsid w:val="004B4FD7"/>
    <w:rsid w:val="004C4C51"/>
    <w:rsid w:val="004D3A16"/>
    <w:rsid w:val="004E3DF4"/>
    <w:rsid w:val="004F5016"/>
    <w:rsid w:val="00505D4E"/>
    <w:rsid w:val="00521989"/>
    <w:rsid w:val="00531593"/>
    <w:rsid w:val="0054505F"/>
    <w:rsid w:val="005864B6"/>
    <w:rsid w:val="0059437C"/>
    <w:rsid w:val="00595DDB"/>
    <w:rsid w:val="005C0CC5"/>
    <w:rsid w:val="005C25B1"/>
    <w:rsid w:val="005C40CB"/>
    <w:rsid w:val="00624139"/>
    <w:rsid w:val="00624348"/>
    <w:rsid w:val="00663914"/>
    <w:rsid w:val="00674DD6"/>
    <w:rsid w:val="006801B4"/>
    <w:rsid w:val="00685D9B"/>
    <w:rsid w:val="006E2DD0"/>
    <w:rsid w:val="006F22D4"/>
    <w:rsid w:val="007117F7"/>
    <w:rsid w:val="00721956"/>
    <w:rsid w:val="00723384"/>
    <w:rsid w:val="00742681"/>
    <w:rsid w:val="00796A8A"/>
    <w:rsid w:val="007A0653"/>
    <w:rsid w:val="007A52DF"/>
    <w:rsid w:val="007B2B48"/>
    <w:rsid w:val="007D664A"/>
    <w:rsid w:val="00800819"/>
    <w:rsid w:val="008127E2"/>
    <w:rsid w:val="008242A6"/>
    <w:rsid w:val="00842934"/>
    <w:rsid w:val="00846B24"/>
    <w:rsid w:val="00896D7A"/>
    <w:rsid w:val="008E2141"/>
    <w:rsid w:val="008F0685"/>
    <w:rsid w:val="009633CD"/>
    <w:rsid w:val="009678EC"/>
    <w:rsid w:val="0098197C"/>
    <w:rsid w:val="00997468"/>
    <w:rsid w:val="009A4C85"/>
    <w:rsid w:val="009A6284"/>
    <w:rsid w:val="009B67C2"/>
    <w:rsid w:val="009C4AAE"/>
    <w:rsid w:val="00A05931"/>
    <w:rsid w:val="00A13A9B"/>
    <w:rsid w:val="00A2321F"/>
    <w:rsid w:val="00A301AE"/>
    <w:rsid w:val="00A40DF1"/>
    <w:rsid w:val="00A5102A"/>
    <w:rsid w:val="00A54118"/>
    <w:rsid w:val="00A65804"/>
    <w:rsid w:val="00A70BBD"/>
    <w:rsid w:val="00AA73F9"/>
    <w:rsid w:val="00AB7182"/>
    <w:rsid w:val="00AC7A02"/>
    <w:rsid w:val="00AE0D93"/>
    <w:rsid w:val="00AF7035"/>
    <w:rsid w:val="00B029CD"/>
    <w:rsid w:val="00B04053"/>
    <w:rsid w:val="00B165A2"/>
    <w:rsid w:val="00B252B7"/>
    <w:rsid w:val="00B2680E"/>
    <w:rsid w:val="00B305B5"/>
    <w:rsid w:val="00B75009"/>
    <w:rsid w:val="00B841D0"/>
    <w:rsid w:val="00B91F1A"/>
    <w:rsid w:val="00C331C7"/>
    <w:rsid w:val="00C95903"/>
    <w:rsid w:val="00CB1F6B"/>
    <w:rsid w:val="00CB5C2C"/>
    <w:rsid w:val="00CD41E2"/>
    <w:rsid w:val="00CE4114"/>
    <w:rsid w:val="00D016F4"/>
    <w:rsid w:val="00D433FD"/>
    <w:rsid w:val="00D73516"/>
    <w:rsid w:val="00D97DB8"/>
    <w:rsid w:val="00DA190B"/>
    <w:rsid w:val="00E13973"/>
    <w:rsid w:val="00E1517E"/>
    <w:rsid w:val="00E47085"/>
    <w:rsid w:val="00E47183"/>
    <w:rsid w:val="00E5061F"/>
    <w:rsid w:val="00E64267"/>
    <w:rsid w:val="00E77E6E"/>
    <w:rsid w:val="00F34599"/>
    <w:rsid w:val="00F96A13"/>
    <w:rsid w:val="00FB32C4"/>
    <w:rsid w:val="00FE6B6D"/>
    <w:rsid w:val="00FF0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72195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2195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  <w:style w:type="paragraph" w:customStyle="1" w:styleId="14">
    <w:name w:val="Заголовок 14"/>
    <w:basedOn w:val="Normal"/>
    <w:next w:val="Normal"/>
    <w:uiPriority w:val="99"/>
    <w:rsid w:val="00A70BB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721956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947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3</Pages>
  <Words>887</Words>
  <Characters>5060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5</cp:revision>
  <cp:lastPrinted>2024-03-14T13:07:00Z</cp:lastPrinted>
  <dcterms:created xsi:type="dcterms:W3CDTF">2024-03-05T14:41:00Z</dcterms:created>
  <dcterms:modified xsi:type="dcterms:W3CDTF">2024-03-14T13:08:00Z</dcterms:modified>
</cp:coreProperties>
</file>