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38B" w:rsidRDefault="0047038B" w:rsidP="009819B6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E2726E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74700501" r:id="rId5"/>
        </w:object>
      </w:r>
    </w:p>
    <w:p w:rsidR="0047038B" w:rsidRDefault="0047038B" w:rsidP="009819B6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47038B" w:rsidRDefault="0047038B" w:rsidP="009819B6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47038B" w:rsidRDefault="0047038B" w:rsidP="009819B6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47038B" w:rsidRDefault="0047038B" w:rsidP="009819B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47038B" w:rsidRDefault="0047038B" w:rsidP="009819B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47038B" w:rsidRDefault="0047038B" w:rsidP="009819B6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:rsidR="0047038B" w:rsidRDefault="0047038B" w:rsidP="009819B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7038B" w:rsidRDefault="0047038B" w:rsidP="009819B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47038B" w:rsidRDefault="0047038B" w:rsidP="009819B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7038B" w:rsidRDefault="0047038B" w:rsidP="009819B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10 квітня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139/4</w:t>
      </w:r>
    </w:p>
    <w:p w:rsidR="0047038B" w:rsidRDefault="0047038B" w:rsidP="009819B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  <w:lang w:val="ru-RU"/>
        </w:rPr>
      </w:pPr>
    </w:p>
    <w:p w:rsidR="0047038B" w:rsidRDefault="0047038B" w:rsidP="009819B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Про</w:t>
      </w:r>
      <w:r>
        <w:rPr>
          <w:rFonts w:ascii="Times New Roman" w:hAnsi="Times New Roman" w:cs="Times New Roman"/>
          <w:b/>
          <w:iCs/>
          <w:spacing w:val="1"/>
        </w:rPr>
        <w:t xml:space="preserve"> </w:t>
      </w:r>
      <w:r>
        <w:rPr>
          <w:rFonts w:ascii="Times New Roman" w:hAnsi="Times New Roman" w:cs="Times New Roman"/>
          <w:b/>
          <w:iCs/>
        </w:rPr>
        <w:t>утворення</w:t>
      </w:r>
      <w:r>
        <w:rPr>
          <w:rFonts w:ascii="Times New Roman" w:hAnsi="Times New Roman" w:cs="Times New Roman"/>
          <w:b/>
          <w:iCs/>
          <w:spacing w:val="1"/>
        </w:rPr>
        <w:t xml:space="preserve"> </w:t>
      </w:r>
      <w:r>
        <w:rPr>
          <w:rFonts w:ascii="Times New Roman" w:hAnsi="Times New Roman" w:cs="Times New Roman"/>
          <w:b/>
          <w:iCs/>
        </w:rPr>
        <w:t xml:space="preserve">міждисциплінарних </w:t>
      </w:r>
    </w:p>
    <w:p w:rsidR="0047038B" w:rsidRDefault="0047038B" w:rsidP="009819B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 xml:space="preserve">команд для організації соціального </w:t>
      </w:r>
    </w:p>
    <w:p w:rsidR="0047038B" w:rsidRDefault="0047038B" w:rsidP="009819B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pacing w:val="-4"/>
        </w:rPr>
      </w:pPr>
      <w:r>
        <w:rPr>
          <w:rFonts w:ascii="Times New Roman" w:hAnsi="Times New Roman" w:cs="Times New Roman"/>
          <w:b/>
          <w:iCs/>
        </w:rPr>
        <w:t>захисту</w:t>
      </w:r>
      <w:r>
        <w:rPr>
          <w:rFonts w:ascii="Times New Roman" w:hAnsi="Times New Roman" w:cs="Times New Roman"/>
          <w:b/>
          <w:iCs/>
          <w:spacing w:val="-57"/>
        </w:rPr>
        <w:t xml:space="preserve">    </w:t>
      </w:r>
      <w:r>
        <w:rPr>
          <w:rFonts w:ascii="Times New Roman" w:hAnsi="Times New Roman" w:cs="Times New Roman"/>
          <w:b/>
          <w:iCs/>
        </w:rPr>
        <w:t>дітей,</w:t>
      </w:r>
      <w:r>
        <w:rPr>
          <w:rFonts w:ascii="Times New Roman" w:hAnsi="Times New Roman" w:cs="Times New Roman"/>
          <w:b/>
          <w:iCs/>
          <w:spacing w:val="-1"/>
        </w:rPr>
        <w:t xml:space="preserve"> </w:t>
      </w:r>
      <w:r>
        <w:rPr>
          <w:rFonts w:ascii="Times New Roman" w:hAnsi="Times New Roman" w:cs="Times New Roman"/>
          <w:b/>
          <w:iCs/>
        </w:rPr>
        <w:t>які</w:t>
      </w:r>
      <w:r>
        <w:rPr>
          <w:rFonts w:ascii="Times New Roman" w:hAnsi="Times New Roman" w:cs="Times New Roman"/>
          <w:b/>
          <w:iCs/>
          <w:spacing w:val="-2"/>
        </w:rPr>
        <w:t xml:space="preserve"> </w:t>
      </w:r>
      <w:r>
        <w:rPr>
          <w:rFonts w:ascii="Times New Roman" w:hAnsi="Times New Roman" w:cs="Times New Roman"/>
          <w:b/>
          <w:iCs/>
        </w:rPr>
        <w:t>перебувають у</w:t>
      </w:r>
      <w:r>
        <w:rPr>
          <w:rFonts w:ascii="Times New Roman" w:hAnsi="Times New Roman" w:cs="Times New Roman"/>
          <w:b/>
          <w:iCs/>
          <w:spacing w:val="-4"/>
        </w:rPr>
        <w:t xml:space="preserve"> </w:t>
      </w:r>
    </w:p>
    <w:p w:rsidR="0047038B" w:rsidRDefault="0047038B" w:rsidP="009819B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складних</w:t>
      </w:r>
      <w:r>
        <w:rPr>
          <w:rFonts w:ascii="Times New Roman" w:hAnsi="Times New Roman" w:cs="Times New Roman"/>
          <w:b/>
          <w:iCs/>
          <w:spacing w:val="3"/>
        </w:rPr>
        <w:t xml:space="preserve"> </w:t>
      </w:r>
      <w:r>
        <w:rPr>
          <w:rFonts w:ascii="Times New Roman" w:hAnsi="Times New Roman" w:cs="Times New Roman"/>
          <w:b/>
          <w:iCs/>
        </w:rPr>
        <w:t>життєвих</w:t>
      </w:r>
      <w:r>
        <w:rPr>
          <w:rFonts w:ascii="Times New Roman" w:hAnsi="Times New Roman" w:cs="Times New Roman"/>
          <w:b/>
          <w:iCs/>
          <w:spacing w:val="-1"/>
        </w:rPr>
        <w:t xml:space="preserve"> </w:t>
      </w:r>
      <w:r>
        <w:rPr>
          <w:rFonts w:ascii="Times New Roman" w:hAnsi="Times New Roman" w:cs="Times New Roman"/>
          <w:b/>
          <w:iCs/>
        </w:rPr>
        <w:t>обставинах</w:t>
      </w:r>
    </w:p>
    <w:p w:rsidR="0047038B" w:rsidRDefault="0047038B" w:rsidP="009819B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та затвердження їх персонального складу</w:t>
      </w:r>
    </w:p>
    <w:p w:rsidR="0047038B" w:rsidRDefault="0047038B" w:rsidP="009819B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з числа суб’єктів організації</w:t>
      </w:r>
    </w:p>
    <w:p w:rsidR="0047038B" w:rsidRDefault="0047038B" w:rsidP="009819B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соціального захисту дітей даної категорії</w:t>
      </w:r>
    </w:p>
    <w:p w:rsidR="0047038B" w:rsidRDefault="0047038B" w:rsidP="009819B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47038B" w:rsidRDefault="0047038B" w:rsidP="009819B6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Керуючись статтями 32, 34, </w:t>
      </w:r>
      <w:r>
        <w:rPr>
          <w:rFonts w:ascii="Times New Roman" w:hAnsi="Times New Roman"/>
          <w:sz w:val="24"/>
          <w:szCs w:val="24"/>
          <w:lang w:val="uk-UA" w:eastAsia="ru-RU"/>
        </w:rPr>
        <w:t>52, 73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«Про запобігання та протидію домашньому насильству», «Про соціальні послуги», </w:t>
      </w:r>
      <w:bookmarkStart w:id="0" w:name="_Hlk69460910"/>
      <w:r>
        <w:rPr>
          <w:rFonts w:ascii="Times New Roman" w:hAnsi="Times New Roman"/>
          <w:sz w:val="24"/>
          <w:szCs w:val="24"/>
          <w:lang w:val="uk-UA" w:eastAsia="ru-RU"/>
        </w:rPr>
        <w:t>постановою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24.09.2008 № 866 «Питання діяльності органів опіки та піклування, пов’язаної із захистом прав дитини» зі змінами</w:t>
      </w:r>
      <w:bookmarkStart w:id="1" w:name="_Hlk69460888"/>
      <w:r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постановою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>
        <w:rPr>
          <w:rFonts w:ascii="Times New Roman" w:hAnsi="Times New Roman" w:cs="Times New Roman"/>
          <w:sz w:val="24"/>
          <w:szCs w:val="24"/>
          <w:lang w:val="uk-UA" w:eastAsia="ru-RU"/>
        </w:rPr>
        <w:t>рішенням виконавчого комітету Кіцманської міської ради від 15.12.2021 № 384/12, з метою забезпечення найкращих інтересів дітей, які перебувають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у складних життєвих обставинах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терит</w:t>
      </w:r>
      <w:r>
        <w:rPr>
          <w:rFonts w:ascii="Times New Roman" w:hAnsi="Times New Roman"/>
          <w:sz w:val="24"/>
          <w:szCs w:val="24"/>
          <w:lang w:val="uk-UA" w:eastAsia="ru-RU"/>
        </w:rPr>
        <w:t>орії Кіцманської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громади,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47038B" w:rsidRDefault="0047038B" w:rsidP="009819B6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</w:t>
      </w:r>
    </w:p>
    <w:p w:rsidR="0047038B" w:rsidRDefault="0047038B" w:rsidP="009819B6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В И Р І Ш И В:</w:t>
      </w:r>
    </w:p>
    <w:p w:rsidR="0047038B" w:rsidRDefault="0047038B" w:rsidP="009819B6">
      <w:pPr>
        <w:widowControl w:val="0"/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7038B" w:rsidRDefault="0047038B" w:rsidP="009819B6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1. Утворити міждисциплінарні команди для організації соціального захисту дітей, які перебувають у складних життєвих обставинах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на території  </w:t>
      </w:r>
      <w:r>
        <w:rPr>
          <w:rFonts w:ascii="Times New Roman" w:hAnsi="Times New Roman"/>
          <w:sz w:val="24"/>
          <w:szCs w:val="24"/>
          <w:lang w:val="uk-UA"/>
        </w:rPr>
        <w:t>Кіцманської громади.</w:t>
      </w:r>
    </w:p>
    <w:p w:rsidR="0047038B" w:rsidRDefault="0047038B" w:rsidP="009819B6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7038B" w:rsidRDefault="0047038B" w:rsidP="009819B6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2. Затвердити персональний склад міждисциплінарних команд</w:t>
      </w:r>
      <w:r>
        <w:rPr>
          <w:rFonts w:ascii="Times New Roman" w:hAnsi="Times New Roman"/>
          <w:sz w:val="24"/>
          <w:szCs w:val="24"/>
          <w:lang w:val="uk-UA"/>
        </w:rPr>
        <w:t xml:space="preserve"> з числа суб’єктів організації соціального захисту дітей, які перебувають у складних життєвих обставинах (додається).</w:t>
      </w:r>
    </w:p>
    <w:p w:rsidR="0047038B" w:rsidRDefault="0047038B" w:rsidP="009819B6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47038B" w:rsidRDefault="0047038B" w:rsidP="009819B6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3.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Службі у справах дітей Кіцманської міської ради (Лариса ЗАЯРНЮК) забезпечити організацію діяльності міждисциплінарних команд шляхом проведення засідань.</w:t>
      </w:r>
    </w:p>
    <w:p w:rsidR="0047038B" w:rsidRDefault="0047038B" w:rsidP="009819B6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47038B" w:rsidRDefault="0047038B" w:rsidP="009819B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:rsidR="0047038B" w:rsidRDefault="0047038B" w:rsidP="009819B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47038B" w:rsidRDefault="0047038B" w:rsidP="009819B6">
      <w:pPr>
        <w:pStyle w:val="1"/>
        <w:tabs>
          <w:tab w:val="left" w:pos="708"/>
        </w:tabs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47038B" w:rsidRDefault="0047038B" w:rsidP="009819B6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47038B" w:rsidRDefault="0047038B" w:rsidP="009819B6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Міський   голова                                                                                                 Сергій  БУЛЕГА</w:t>
      </w:r>
    </w:p>
    <w:p w:rsidR="0047038B" w:rsidRDefault="0047038B" w:rsidP="009819B6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47038B" w:rsidRDefault="0047038B" w:rsidP="009819B6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Додаток</w:t>
      </w:r>
    </w:p>
    <w:p w:rsidR="0047038B" w:rsidRDefault="0047038B" w:rsidP="009819B6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 рішення</w:t>
      </w:r>
    </w:p>
    <w:p w:rsidR="0047038B" w:rsidRDefault="0047038B" w:rsidP="009819B6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виконавчого комітету</w:t>
      </w:r>
    </w:p>
    <w:p w:rsidR="0047038B" w:rsidRDefault="0047038B" w:rsidP="009819B6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47038B" w:rsidRDefault="0047038B" w:rsidP="009819B6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від 10.04.2024  № 139/4</w:t>
      </w:r>
    </w:p>
    <w:p w:rsidR="0047038B" w:rsidRDefault="0047038B" w:rsidP="009819B6">
      <w:pPr>
        <w:tabs>
          <w:tab w:val="left" w:pos="708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47038B" w:rsidRDefault="0047038B" w:rsidP="009819B6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ПЕРСОНАЛЬНИЙ СКЛАД</w:t>
      </w:r>
    </w:p>
    <w:p w:rsidR="0047038B" w:rsidRDefault="0047038B" w:rsidP="009819B6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міждисциплінарних команд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з числа суб’єктів</w:t>
      </w:r>
    </w:p>
    <w:p w:rsidR="0047038B" w:rsidRDefault="0047038B" w:rsidP="009819B6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організації соціального захисту дітей,</w:t>
      </w:r>
    </w:p>
    <w:p w:rsidR="0047038B" w:rsidRDefault="0047038B" w:rsidP="009819B6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які перебувають у складних життєвих обставинах</w:t>
      </w:r>
    </w:p>
    <w:p w:rsidR="0047038B" w:rsidRDefault="0047038B" w:rsidP="009819B6">
      <w:pPr>
        <w:tabs>
          <w:tab w:val="left" w:pos="708"/>
        </w:tabs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7038B" w:rsidRDefault="0047038B" w:rsidP="009819B6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1. </w:t>
      </w:r>
      <w:r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 неповнолітнього Михальчука Владислава Назарійовича</w:t>
      </w:r>
      <w:r>
        <w:rPr>
          <w:rFonts w:ascii="Times New Roman" w:hAnsi="Times New Roman"/>
          <w:sz w:val="24"/>
          <w:szCs w:val="24"/>
          <w:lang w:val="uk-UA" w:eastAsia="uk-UA"/>
        </w:rPr>
        <w:t>, 24 лютого 2007 року народження, мешканця с. Гаврилівці</w:t>
      </w:r>
      <w:r>
        <w:rPr>
          <w:rFonts w:ascii="Times New Roman" w:hAnsi="Times New Roman"/>
          <w:sz w:val="24"/>
          <w:szCs w:val="24"/>
          <w:lang w:val="uk-UA"/>
        </w:rPr>
        <w:t>, вул. Шевченка, 7:</w:t>
      </w:r>
    </w:p>
    <w:p w:rsidR="0047038B" w:rsidRDefault="0047038B" w:rsidP="009819B6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47038B" w:rsidRDefault="0047038B" w:rsidP="009819B6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47038B" w:rsidRDefault="0047038B" w:rsidP="009819B6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Віталій ЦЮПА</w:t>
      </w:r>
      <w:r>
        <w:rPr>
          <w:rFonts w:ascii="Times New Roman" w:hAnsi="Times New Roman"/>
          <w:sz w:val="24"/>
          <w:szCs w:val="24"/>
          <w:lang w:val="uk-UA"/>
        </w:rPr>
        <w:t xml:space="preserve"> – начальник Чернівецького РС № 4 філії Державної установи «Центр пробації»;</w:t>
      </w:r>
    </w:p>
    <w:p w:rsidR="0047038B" w:rsidRDefault="0047038B" w:rsidP="00B42083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Ольга ТАТАРЕНКО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 АЗПСМ;</w:t>
      </w:r>
    </w:p>
    <w:p w:rsidR="0047038B" w:rsidRDefault="0047038B" w:rsidP="009819B6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Анжеліка МАКСИМЮК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Іванковецького старостинського округу.</w:t>
      </w:r>
    </w:p>
    <w:p w:rsidR="0047038B" w:rsidRDefault="0047038B" w:rsidP="009819B6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7038B" w:rsidRDefault="0047038B" w:rsidP="009819B6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2.</w:t>
      </w:r>
      <w:r>
        <w:rPr>
          <w:rFonts w:ascii="Times New Roman" w:hAnsi="Times New Roman"/>
          <w:sz w:val="24"/>
          <w:szCs w:val="24"/>
          <w:lang w:val="uk-UA"/>
        </w:rPr>
        <w:t xml:space="preserve"> Для організації соціального захисту малолітньої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Сорохан Єлізавети Василівни</w:t>
      </w:r>
      <w:r>
        <w:rPr>
          <w:rFonts w:ascii="Times New Roman" w:hAnsi="Times New Roman"/>
          <w:sz w:val="24"/>
          <w:szCs w:val="24"/>
          <w:lang w:val="uk-UA" w:eastAsia="uk-UA"/>
        </w:rPr>
        <w:t>, 18 листопада 2016 року народження, мешканки с. Валява</w:t>
      </w:r>
      <w:r>
        <w:rPr>
          <w:rFonts w:ascii="Times New Roman" w:hAnsi="Times New Roman"/>
          <w:sz w:val="24"/>
          <w:szCs w:val="24"/>
          <w:lang w:val="uk-UA"/>
        </w:rPr>
        <w:t>, вул. Шевченка, 27:</w:t>
      </w:r>
    </w:p>
    <w:p w:rsidR="0047038B" w:rsidRDefault="0047038B" w:rsidP="009819B6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47038B" w:rsidRDefault="0047038B" w:rsidP="009819B6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47038B" w:rsidRDefault="0047038B" w:rsidP="009819B6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відділу освіти, молоді і спорту виконавчого комітету Кіцманської міської ради;</w:t>
      </w:r>
    </w:p>
    <w:p w:rsidR="0047038B" w:rsidRDefault="0047038B" w:rsidP="009819B6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Олена БУГА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 АЗПСМ;</w:t>
      </w:r>
    </w:p>
    <w:p w:rsidR="0047038B" w:rsidRDefault="0047038B" w:rsidP="009819B6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B41B9">
        <w:rPr>
          <w:rFonts w:ascii="Times New Roman" w:hAnsi="Times New Roman"/>
          <w:b/>
          <w:sz w:val="24"/>
          <w:szCs w:val="24"/>
          <w:lang w:val="uk-UA"/>
        </w:rPr>
        <w:t>Надія МОХНОВИД</w:t>
      </w:r>
      <w:r>
        <w:rPr>
          <w:rFonts w:ascii="Times New Roman" w:hAnsi="Times New Roman"/>
          <w:sz w:val="24"/>
          <w:szCs w:val="24"/>
          <w:lang w:val="uk-UA"/>
        </w:rPr>
        <w:t xml:space="preserve"> – в.о завідувача Валявської гімназії - філії ОЗО Кіцманський ліцей;</w:t>
      </w:r>
    </w:p>
    <w:p w:rsidR="0047038B" w:rsidRDefault="0047038B" w:rsidP="00F212F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Яна ЛИСАК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Валявського старостинського округу.</w:t>
      </w:r>
    </w:p>
    <w:p w:rsidR="0047038B" w:rsidRDefault="0047038B" w:rsidP="009819B6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7038B" w:rsidRDefault="0047038B" w:rsidP="00F212F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3.</w:t>
      </w:r>
      <w:r>
        <w:rPr>
          <w:rFonts w:ascii="Times New Roman" w:hAnsi="Times New Roman"/>
          <w:sz w:val="24"/>
          <w:szCs w:val="24"/>
          <w:lang w:val="uk-UA"/>
        </w:rPr>
        <w:t xml:space="preserve"> Для організації соціального захисту малолітнього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Сорохана Матвія Васильовича</w:t>
      </w:r>
      <w:r>
        <w:rPr>
          <w:rFonts w:ascii="Times New Roman" w:hAnsi="Times New Roman"/>
          <w:sz w:val="24"/>
          <w:szCs w:val="24"/>
          <w:lang w:val="uk-UA" w:eastAsia="uk-UA"/>
        </w:rPr>
        <w:t>, 01 липня 2015 року народження, мешканця с. Валява</w:t>
      </w:r>
      <w:r>
        <w:rPr>
          <w:rFonts w:ascii="Times New Roman" w:hAnsi="Times New Roman"/>
          <w:sz w:val="24"/>
          <w:szCs w:val="24"/>
          <w:lang w:val="uk-UA"/>
        </w:rPr>
        <w:t>, вул. Шевченка, 27:</w:t>
      </w:r>
    </w:p>
    <w:p w:rsidR="0047038B" w:rsidRDefault="0047038B" w:rsidP="00F212F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47038B" w:rsidRDefault="0047038B" w:rsidP="00F212F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47038B" w:rsidRDefault="0047038B" w:rsidP="00F212F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відділу освіти, молоді і спорту виконавчого комітету Кіцманської міської ради;</w:t>
      </w:r>
    </w:p>
    <w:p w:rsidR="0047038B" w:rsidRDefault="0047038B" w:rsidP="00F212F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Олена БУГА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 АЗПСМ;</w:t>
      </w:r>
    </w:p>
    <w:p w:rsidR="0047038B" w:rsidRDefault="0047038B" w:rsidP="00F212F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B41B9">
        <w:rPr>
          <w:rFonts w:ascii="Times New Roman" w:hAnsi="Times New Roman"/>
          <w:b/>
          <w:sz w:val="24"/>
          <w:szCs w:val="24"/>
          <w:lang w:val="uk-UA"/>
        </w:rPr>
        <w:t>Надія МОХНОВИД</w:t>
      </w:r>
      <w:r>
        <w:rPr>
          <w:rFonts w:ascii="Times New Roman" w:hAnsi="Times New Roman"/>
          <w:sz w:val="24"/>
          <w:szCs w:val="24"/>
          <w:lang w:val="uk-UA"/>
        </w:rPr>
        <w:t xml:space="preserve"> - в.о завідувача Валявської гімназії - філії ОЗО Кіцманський ліцей;</w:t>
      </w:r>
    </w:p>
    <w:p w:rsidR="0047038B" w:rsidRDefault="0047038B" w:rsidP="00F212F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Яна ЛИСАК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Валявського старостинського округу.</w:t>
      </w:r>
    </w:p>
    <w:p w:rsidR="0047038B" w:rsidRDefault="0047038B" w:rsidP="009819B6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7038B" w:rsidRDefault="0047038B" w:rsidP="009819B6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7038B" w:rsidRDefault="0047038B" w:rsidP="009819B6">
      <w:pPr>
        <w:tabs>
          <w:tab w:val="left" w:pos="708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47038B" w:rsidRDefault="0047038B" w:rsidP="009819B6">
      <w:pPr>
        <w:tabs>
          <w:tab w:val="left" w:pos="708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sectPr w:rsidR="0047038B" w:rsidSect="003377F6">
      <w:pgSz w:w="11906" w:h="16838"/>
      <w:pgMar w:top="54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19B6"/>
    <w:rsid w:val="000059C7"/>
    <w:rsid w:val="000B27E0"/>
    <w:rsid w:val="0012138B"/>
    <w:rsid w:val="002B41B9"/>
    <w:rsid w:val="003377F6"/>
    <w:rsid w:val="004072DD"/>
    <w:rsid w:val="00431DFD"/>
    <w:rsid w:val="0047038B"/>
    <w:rsid w:val="00553AC3"/>
    <w:rsid w:val="0056455A"/>
    <w:rsid w:val="00570FBE"/>
    <w:rsid w:val="009819B6"/>
    <w:rsid w:val="00B42083"/>
    <w:rsid w:val="00BC0670"/>
    <w:rsid w:val="00CC1942"/>
    <w:rsid w:val="00D061EE"/>
    <w:rsid w:val="00D7742A"/>
    <w:rsid w:val="00E2726E"/>
    <w:rsid w:val="00F212FB"/>
    <w:rsid w:val="00F54C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26E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9819B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819B6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HTMLPreformatted">
    <w:name w:val="HTML Preformatted"/>
    <w:basedOn w:val="Normal"/>
    <w:link w:val="HTMLPreformattedChar"/>
    <w:uiPriority w:val="99"/>
    <w:semiHidden/>
    <w:rsid w:val="009819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nsolas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9819B6"/>
    <w:rPr>
      <w:rFonts w:ascii="Consolas" w:hAnsi="Consolas" w:cs="Consolas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semiHidden/>
    <w:rsid w:val="009819B6"/>
    <w:pPr>
      <w:suppressAutoHyphens/>
      <w:spacing w:after="140"/>
    </w:pPr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819B6"/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paragraph" w:styleId="NoSpacing">
    <w:name w:val="No Spacing"/>
    <w:uiPriority w:val="99"/>
    <w:qFormat/>
    <w:rsid w:val="009819B6"/>
  </w:style>
  <w:style w:type="paragraph" w:customStyle="1" w:styleId="Normal2">
    <w:name w:val="Normal2"/>
    <w:uiPriority w:val="99"/>
    <w:rsid w:val="009819B6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9819B6"/>
    <w:rPr>
      <w:rFonts w:ascii="Arial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819B6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9819B6"/>
  </w:style>
  <w:style w:type="paragraph" w:customStyle="1" w:styleId="14">
    <w:name w:val="Заголовок 14"/>
    <w:basedOn w:val="Normal"/>
    <w:next w:val="Normal"/>
    <w:uiPriority w:val="99"/>
    <w:rsid w:val="009819B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9819B6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255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2</Pages>
  <Words>706</Words>
  <Characters>4026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пк</cp:lastModifiedBy>
  <cp:revision>4</cp:revision>
  <cp:lastPrinted>2024-04-15T12:31:00Z</cp:lastPrinted>
  <dcterms:created xsi:type="dcterms:W3CDTF">2024-04-05T12:46:00Z</dcterms:created>
  <dcterms:modified xsi:type="dcterms:W3CDTF">2024-04-15T12:35:00Z</dcterms:modified>
</cp:coreProperties>
</file>