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459" w:rsidRPr="00A461C0" w:rsidRDefault="0046745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77282428" r:id="rId8"/>
        </w:object>
      </w:r>
    </w:p>
    <w:p w:rsidR="00467459" w:rsidRPr="00E76A78" w:rsidRDefault="00467459" w:rsidP="00E76A78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</w:t>
      </w:r>
      <w:r w:rsidRPr="00E76A78">
        <w:rPr>
          <w:rFonts w:ascii="Times New Roman" w:hAnsi="Times New Roman"/>
          <w:sz w:val="28"/>
          <w:szCs w:val="28"/>
        </w:rPr>
        <w:t>КІЦМАНСЬКА МІСЬКА РАДА</w:t>
      </w:r>
    </w:p>
    <w:p w:rsidR="00467459" w:rsidRPr="00D927B7" w:rsidRDefault="0046745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467459" w:rsidRPr="00D927B7" w:rsidRDefault="0046745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67459" w:rsidRDefault="0046745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67459" w:rsidRDefault="0046745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67459" w:rsidRDefault="0046745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467459" w:rsidRPr="00A461C0" w:rsidRDefault="0046745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467459" w:rsidRPr="00A461C0" w:rsidRDefault="0046745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67459" w:rsidRDefault="0046745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10 травня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E76A78">
        <w:rPr>
          <w:rFonts w:ascii="Times New Roman" w:hAnsi="Times New Roman"/>
          <w:b/>
          <w:szCs w:val="24"/>
        </w:rPr>
        <w:t>№ 152/5</w:t>
      </w:r>
    </w:p>
    <w:p w:rsidR="00467459" w:rsidRPr="00A461C0" w:rsidRDefault="00467459" w:rsidP="00EE1455">
      <w:pPr>
        <w:pStyle w:val="Normal2"/>
        <w:rPr>
          <w:rFonts w:ascii="Times New Roman" w:hAnsi="Times New Roman"/>
          <w:b/>
          <w:szCs w:val="24"/>
        </w:rPr>
      </w:pPr>
    </w:p>
    <w:p w:rsidR="00467459" w:rsidRDefault="00467459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467459" w:rsidRDefault="00467459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467459" w:rsidRDefault="0046745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67459" w:rsidRDefault="0046745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67459" w:rsidRPr="00297282" w:rsidRDefault="00467459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розглянувши заяви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49  власників жилих приміщень або їх представників про отримання компенсації витрат, що пов’яза</w:t>
      </w:r>
      <w:r>
        <w:rPr>
          <w:rFonts w:ascii="Times New Roman" w:hAnsi="Times New Roman"/>
          <w:bCs/>
          <w:sz w:val="24"/>
          <w:szCs w:val="24"/>
          <w:lang w:val="uk-UA"/>
        </w:rPr>
        <w:t>ні з безоплатним розміщенням  внутрішньо переміщених осіб та відповідні документи,  виконавчий комітет міської ради</w:t>
      </w:r>
    </w:p>
    <w:p w:rsidR="00467459" w:rsidRPr="00A461C0" w:rsidRDefault="0046745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67459" w:rsidRDefault="00467459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467459" w:rsidRPr="002B7CA5" w:rsidRDefault="00467459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E76A78">
        <w:rPr>
          <w:rFonts w:ascii="Times New Roman" w:hAnsi="Times New Roman"/>
          <w:bCs/>
          <w:sz w:val="24"/>
          <w:szCs w:val="24"/>
          <w:lang w:val="uk-UA"/>
        </w:rPr>
        <w:t>квітень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sz w:val="24"/>
          <w:szCs w:val="24"/>
          <w:lang w:val="uk-UA"/>
        </w:rPr>
        <w:t>2024року в сумі 67041,03грн.(шістдесят сім тисяч сорок одна гривня 03 коп</w:t>
      </w:r>
      <w:r>
        <w:rPr>
          <w:rFonts w:ascii="Times New Roman" w:hAnsi="Times New Roman"/>
          <w:sz w:val="24"/>
          <w:szCs w:val="24"/>
          <w:lang w:val="uk-UA"/>
        </w:rPr>
        <w:t xml:space="preserve">.)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467459" w:rsidRDefault="00467459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467459" w:rsidRPr="0049467A" w:rsidRDefault="0046745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467459" w:rsidRDefault="0046745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67459" w:rsidRDefault="0046745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67459" w:rsidRDefault="0046745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67459" w:rsidRDefault="0046745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Сергій БУЛЕГА</w:t>
      </w:r>
    </w:p>
    <w:p w:rsidR="00467459" w:rsidRDefault="0046745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67459" w:rsidRDefault="0046745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67459" w:rsidRDefault="0046745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67459" w:rsidRDefault="0046745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67459" w:rsidRDefault="0046745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67459" w:rsidRDefault="0046745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467459" w:rsidSect="00E76A78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459" w:rsidRDefault="00467459" w:rsidP="00EE1455">
      <w:pPr>
        <w:spacing w:after="0" w:line="240" w:lineRule="auto"/>
      </w:pPr>
      <w:r>
        <w:separator/>
      </w:r>
    </w:p>
  </w:endnote>
  <w:endnote w:type="continuationSeparator" w:id="0">
    <w:p w:rsidR="00467459" w:rsidRDefault="0046745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459" w:rsidRDefault="00467459" w:rsidP="00EE1455">
      <w:pPr>
        <w:spacing w:after="0" w:line="240" w:lineRule="auto"/>
      </w:pPr>
      <w:r>
        <w:separator/>
      </w:r>
    </w:p>
  </w:footnote>
  <w:footnote w:type="continuationSeparator" w:id="0">
    <w:p w:rsidR="00467459" w:rsidRDefault="0046745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1966"/>
    <w:rsid w:val="00042B21"/>
    <w:rsid w:val="00051F69"/>
    <w:rsid w:val="000541DF"/>
    <w:rsid w:val="00060337"/>
    <w:rsid w:val="000632C1"/>
    <w:rsid w:val="000721E5"/>
    <w:rsid w:val="0007783C"/>
    <w:rsid w:val="00080D4D"/>
    <w:rsid w:val="000B5805"/>
    <w:rsid w:val="000C2108"/>
    <w:rsid w:val="000C2D57"/>
    <w:rsid w:val="000E0ACD"/>
    <w:rsid w:val="000E1A71"/>
    <w:rsid w:val="000E5091"/>
    <w:rsid w:val="000E63CB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47DE"/>
    <w:rsid w:val="00236BDF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40F73"/>
    <w:rsid w:val="00352CAC"/>
    <w:rsid w:val="00360BB1"/>
    <w:rsid w:val="0037505B"/>
    <w:rsid w:val="0037758D"/>
    <w:rsid w:val="00385665"/>
    <w:rsid w:val="003E14DD"/>
    <w:rsid w:val="003E3FED"/>
    <w:rsid w:val="0041052A"/>
    <w:rsid w:val="0043563E"/>
    <w:rsid w:val="0044382F"/>
    <w:rsid w:val="004474E2"/>
    <w:rsid w:val="00447CED"/>
    <w:rsid w:val="00460077"/>
    <w:rsid w:val="00467459"/>
    <w:rsid w:val="0048639B"/>
    <w:rsid w:val="0049467A"/>
    <w:rsid w:val="004A28F2"/>
    <w:rsid w:val="004B35B5"/>
    <w:rsid w:val="004B527B"/>
    <w:rsid w:val="004C2D83"/>
    <w:rsid w:val="004C6B29"/>
    <w:rsid w:val="004C7D40"/>
    <w:rsid w:val="004E073B"/>
    <w:rsid w:val="004F2A70"/>
    <w:rsid w:val="004F7BAE"/>
    <w:rsid w:val="00501449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37F86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9DB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37DF7"/>
    <w:rsid w:val="00954219"/>
    <w:rsid w:val="009629C0"/>
    <w:rsid w:val="0098128C"/>
    <w:rsid w:val="00991EBA"/>
    <w:rsid w:val="009A4009"/>
    <w:rsid w:val="009A5792"/>
    <w:rsid w:val="009C4B9B"/>
    <w:rsid w:val="009C6216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4480"/>
    <w:rsid w:val="00A77AF4"/>
    <w:rsid w:val="00A90080"/>
    <w:rsid w:val="00A920B6"/>
    <w:rsid w:val="00A93E71"/>
    <w:rsid w:val="00A94E39"/>
    <w:rsid w:val="00AB1F9E"/>
    <w:rsid w:val="00AB290C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B6C6F"/>
    <w:rsid w:val="00BC12F1"/>
    <w:rsid w:val="00BC2AC2"/>
    <w:rsid w:val="00BC4731"/>
    <w:rsid w:val="00BD4C8C"/>
    <w:rsid w:val="00BE16A7"/>
    <w:rsid w:val="00C40302"/>
    <w:rsid w:val="00C67808"/>
    <w:rsid w:val="00C74289"/>
    <w:rsid w:val="00C83B58"/>
    <w:rsid w:val="00C911C2"/>
    <w:rsid w:val="00C94FF1"/>
    <w:rsid w:val="00CC6DE7"/>
    <w:rsid w:val="00CD0537"/>
    <w:rsid w:val="00CD2076"/>
    <w:rsid w:val="00CD57BE"/>
    <w:rsid w:val="00CE1B9C"/>
    <w:rsid w:val="00D14119"/>
    <w:rsid w:val="00D2183B"/>
    <w:rsid w:val="00D25BDC"/>
    <w:rsid w:val="00D3158F"/>
    <w:rsid w:val="00D3634A"/>
    <w:rsid w:val="00D40E12"/>
    <w:rsid w:val="00D5587D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76A78"/>
    <w:rsid w:val="00E86403"/>
    <w:rsid w:val="00E905E7"/>
    <w:rsid w:val="00EA1659"/>
    <w:rsid w:val="00EA6322"/>
    <w:rsid w:val="00EB0603"/>
    <w:rsid w:val="00EC0E7D"/>
    <w:rsid w:val="00ED7947"/>
    <w:rsid w:val="00EE0997"/>
    <w:rsid w:val="00EE1455"/>
    <w:rsid w:val="00F01AF6"/>
    <w:rsid w:val="00F02FF6"/>
    <w:rsid w:val="00F1598C"/>
    <w:rsid w:val="00F35A2A"/>
    <w:rsid w:val="00F42C37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92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292</Words>
  <Characters>1666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2024-05-13T14:02:00Z</cp:lastPrinted>
  <dcterms:created xsi:type="dcterms:W3CDTF">2024-05-08T07:50:00Z</dcterms:created>
  <dcterms:modified xsi:type="dcterms:W3CDTF">2024-05-15T09:47:00Z</dcterms:modified>
</cp:coreProperties>
</file>