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170" w:rsidRDefault="009C0170" w:rsidP="00CE7573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CE43E1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77207257" r:id="rId5"/>
        </w:object>
      </w:r>
    </w:p>
    <w:p w:rsidR="009C0170" w:rsidRDefault="009C0170" w:rsidP="00CE757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9C0170" w:rsidRDefault="009C0170" w:rsidP="00CE757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9C0170" w:rsidRDefault="009C0170" w:rsidP="00CE757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9C0170" w:rsidRDefault="009C0170" w:rsidP="00CE757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 І Ш Е Н Н Я </w:t>
      </w: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10 травня  2024                                           м. Кіцмань               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№ 176/5</w:t>
      </w:r>
    </w:p>
    <w:p w:rsidR="009C0170" w:rsidRDefault="009C0170" w:rsidP="00CE757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9C0170" w:rsidRDefault="009C0170" w:rsidP="00CE757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C0170" w:rsidRDefault="009C0170" w:rsidP="00CE757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 в Кіцманській міській раді, виконавчий  комітет  міської ради</w:t>
      </w:r>
    </w:p>
    <w:p w:rsidR="009C0170" w:rsidRDefault="009C0170" w:rsidP="00777861">
      <w:pPr>
        <w:pStyle w:val="1"/>
        <w:tabs>
          <w:tab w:val="left" w:pos="709"/>
        </w:tabs>
        <w:jc w:val="both"/>
        <w:rPr>
          <w:rFonts w:ascii="Times New Roman" w:hAnsi="Times New Roman"/>
          <w:szCs w:val="24"/>
        </w:rPr>
      </w:pPr>
    </w:p>
    <w:p w:rsidR="009C0170" w:rsidRDefault="009C0170" w:rsidP="00777861">
      <w:pPr>
        <w:pStyle w:val="1"/>
        <w:tabs>
          <w:tab w:val="left" w:pos="709"/>
        </w:tabs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9C0170" w:rsidRDefault="009C0170" w:rsidP="00CE7573">
      <w:pPr>
        <w:pStyle w:val="1"/>
        <w:jc w:val="both"/>
        <w:rPr>
          <w:rFonts w:ascii="Times New Roman" w:hAnsi="Times New Roman"/>
          <w:b/>
          <w:szCs w:val="24"/>
        </w:rPr>
      </w:pPr>
    </w:p>
    <w:p w:rsidR="009C0170" w:rsidRDefault="009C0170" w:rsidP="00CE757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9C0170" w:rsidRDefault="009C0170" w:rsidP="00CE757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C0170" w:rsidRDefault="009C0170" w:rsidP="00CE757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 xml:space="preserve">цього </w:t>
      </w:r>
      <w:r>
        <w:rPr>
          <w:rFonts w:ascii="Times New Roman" w:hAnsi="Times New Roman"/>
          <w:sz w:val="24"/>
          <w:szCs w:val="24"/>
        </w:rPr>
        <w:t xml:space="preserve">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9C0170" w:rsidRDefault="009C0170" w:rsidP="00CE757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9C0170" w:rsidRDefault="009C0170" w:rsidP="00CE757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9C0170" w:rsidRDefault="009C0170" w:rsidP="00CE757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9C0170" w:rsidRDefault="009C0170" w:rsidP="00CE757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9C0170" w:rsidRDefault="009C0170" w:rsidP="00CE7573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голова                                                                                                  Сергій  БУЛЕГА</w:t>
      </w:r>
    </w:p>
    <w:p w:rsidR="009C0170" w:rsidRDefault="009C0170" w:rsidP="00CE757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C0170" w:rsidRDefault="009C0170" w:rsidP="00CE757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Додаток 1</w:t>
      </w:r>
    </w:p>
    <w:p w:rsidR="009C0170" w:rsidRDefault="009C0170" w:rsidP="00CE757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рішення виконавчого комітету</w:t>
      </w:r>
    </w:p>
    <w:p w:rsidR="009C0170" w:rsidRDefault="009C0170" w:rsidP="00CE757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Кіцманської міської ради</w:t>
      </w:r>
    </w:p>
    <w:p w:rsidR="009C0170" w:rsidRDefault="009C0170" w:rsidP="00CE757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10.05.2024 р. № 176/5</w:t>
      </w:r>
    </w:p>
    <w:p w:rsidR="009C0170" w:rsidRDefault="009C0170" w:rsidP="00CE7573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9C0170" w:rsidRDefault="009C0170" w:rsidP="00CE75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9C0170" w:rsidRDefault="009C0170" w:rsidP="00CE75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9C0170" w:rsidRPr="005E6250" w:rsidTr="00CE7573">
        <w:trPr>
          <w:trHeight w:val="557"/>
        </w:trPr>
        <w:tc>
          <w:tcPr>
            <w:tcW w:w="2661" w:type="dxa"/>
          </w:tcPr>
          <w:p w:rsidR="009C0170" w:rsidRDefault="009C0170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УЛЕГА</w:t>
            </w:r>
          </w:p>
          <w:p w:rsidR="009C0170" w:rsidRPr="005E6250" w:rsidRDefault="009C0170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Сергій Борисович</w:t>
            </w:r>
          </w:p>
        </w:tc>
        <w:tc>
          <w:tcPr>
            <w:tcW w:w="283" w:type="dxa"/>
          </w:tcPr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 w:rsidRPr="005E6250">
              <w:rPr>
                <w:rFonts w:ascii="Times New Roman" w:hAnsi="Times New Roman"/>
                <w:sz w:val="24"/>
                <w:szCs w:val="24"/>
              </w:rPr>
              <w:t>іськ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ий</w:t>
            </w:r>
            <w:r w:rsidRPr="005E6250">
              <w:rPr>
                <w:rFonts w:ascii="Times New Roman" w:hAnsi="Times New Roman"/>
                <w:sz w:val="24"/>
                <w:szCs w:val="24"/>
              </w:rPr>
              <w:t xml:space="preserve"> голов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5E625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E6250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9C0170" w:rsidRPr="005E6250" w:rsidTr="00CE7573">
        <w:trPr>
          <w:trHeight w:val="707"/>
        </w:trPr>
        <w:tc>
          <w:tcPr>
            <w:tcW w:w="2661" w:type="dxa"/>
          </w:tcPr>
          <w:p w:rsidR="009C0170" w:rsidRDefault="009C0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9C0170" w:rsidRPr="005E6250" w:rsidRDefault="009C0170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9C0170" w:rsidRPr="005E6250" w:rsidTr="00CE7573">
        <w:trPr>
          <w:trHeight w:val="564"/>
        </w:trPr>
        <w:tc>
          <w:tcPr>
            <w:tcW w:w="2661" w:type="dxa"/>
          </w:tcPr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Валентина Олексіївна</w:t>
            </w:r>
          </w:p>
        </w:tc>
        <w:tc>
          <w:tcPr>
            <w:tcW w:w="283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головний спеціаліст служби у справах дітей міської ради, </w:t>
            </w: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9C0170" w:rsidRPr="005E6250" w:rsidTr="00CE7573">
        <w:trPr>
          <w:trHeight w:val="425"/>
        </w:trPr>
        <w:tc>
          <w:tcPr>
            <w:tcW w:w="9750" w:type="dxa"/>
            <w:gridSpan w:val="3"/>
            <w:vAlign w:val="center"/>
          </w:tcPr>
          <w:p w:rsidR="009C0170" w:rsidRPr="005E6250" w:rsidRDefault="009C017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5E6250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9C0170" w:rsidRPr="005E6250" w:rsidTr="00CE7573">
        <w:tc>
          <w:tcPr>
            <w:tcW w:w="2661" w:type="dxa"/>
          </w:tcPr>
          <w:p w:rsidR="009C0170" w:rsidRDefault="009C017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9C0170" w:rsidRPr="005E6250" w:rsidTr="00CE7573">
        <w:tc>
          <w:tcPr>
            <w:tcW w:w="2661" w:type="dxa"/>
          </w:tcPr>
          <w:p w:rsidR="009C0170" w:rsidRDefault="009C017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9C0170" w:rsidRPr="005E6250" w:rsidTr="00CE7573">
        <w:tc>
          <w:tcPr>
            <w:tcW w:w="2661" w:type="dxa"/>
          </w:tcPr>
          <w:p w:rsidR="009C0170" w:rsidRDefault="009C0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КОРОЛЮК </w:t>
            </w:r>
          </w:p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9C0170" w:rsidRPr="00777861" w:rsidTr="00CE7573">
        <w:tc>
          <w:tcPr>
            <w:tcW w:w="2661" w:type="dxa"/>
          </w:tcPr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БИЗИН</w:t>
            </w:r>
          </w:p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Мар</w:t>
            </w:r>
            <w:r w:rsidRPr="005E6250">
              <w:rPr>
                <w:rFonts w:ascii="Times New Roman" w:hAnsi="Times New Roman"/>
                <w:sz w:val="24"/>
                <w:szCs w:val="24"/>
                <w:lang w:val="en-US"/>
              </w:rPr>
              <w:t>’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яна Еммануїлівна</w:t>
            </w:r>
          </w:p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провідний фахівець із соціальної роботи апарату КУ «Кіцманський територіальний центр соціального обслуговування (надання соціальних послуг)Кіцманської міської ради»</w:t>
            </w:r>
          </w:p>
        </w:tc>
      </w:tr>
      <w:tr w:rsidR="009C0170" w:rsidRPr="005E6250" w:rsidTr="00CE7573">
        <w:tc>
          <w:tcPr>
            <w:tcW w:w="2661" w:type="dxa"/>
          </w:tcPr>
          <w:p w:rsidR="009C0170" w:rsidRPr="005E6250" w:rsidRDefault="009C0170" w:rsidP="005A10A7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A10A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КУКУРУДЗЯК</w:t>
            </w:r>
          </w:p>
          <w:p w:rsidR="009C0170" w:rsidRPr="005E6250" w:rsidRDefault="009C0170" w:rsidP="005A10A7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A10A7">
              <w:rPr>
                <w:rFonts w:ascii="Times New Roman" w:hAnsi="Times New Roman"/>
                <w:sz w:val="24"/>
                <w:szCs w:val="24"/>
                <w:lang w:val="uk-UA"/>
              </w:rPr>
              <w:t>Валентин Ігорович</w:t>
            </w:r>
          </w:p>
        </w:tc>
        <w:tc>
          <w:tcPr>
            <w:tcW w:w="283" w:type="dxa"/>
          </w:tcPr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сержант поліції (за згодою)</w:t>
            </w:r>
          </w:p>
        </w:tc>
      </w:tr>
      <w:tr w:rsidR="009C0170" w:rsidRPr="005E6250" w:rsidTr="00CE7573">
        <w:tc>
          <w:tcPr>
            <w:tcW w:w="2661" w:type="dxa"/>
          </w:tcPr>
          <w:p w:rsidR="009C0170" w:rsidRDefault="009C0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9C0170" w:rsidRPr="005E6250" w:rsidTr="00CE7573">
        <w:tc>
          <w:tcPr>
            <w:tcW w:w="2661" w:type="dxa"/>
          </w:tcPr>
          <w:p w:rsidR="009C0170" w:rsidRDefault="009C0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5E6250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9C0170" w:rsidRPr="00777861" w:rsidTr="00CE7573">
        <w:tc>
          <w:tcPr>
            <w:tcW w:w="2661" w:type="dxa"/>
          </w:tcPr>
          <w:p w:rsidR="009C0170" w:rsidRDefault="009C0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завідувач сектору «Кіцманське бюро правової допомоги» Чернівецького відділу надання безоплатної правової допомоги Південно-Західного управління надання безоплатної правової допомоги Західного міжрегіонального центру з надання безоплатної правничої допомоги (за згодою)</w:t>
            </w:r>
          </w:p>
        </w:tc>
      </w:tr>
      <w:tr w:rsidR="009C0170" w:rsidRPr="00777861" w:rsidTr="00CE7573">
        <w:tc>
          <w:tcPr>
            <w:tcW w:w="2661" w:type="dxa"/>
          </w:tcPr>
          <w:p w:rsidR="009C0170" w:rsidRDefault="009C0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9C0170" w:rsidRPr="00777861" w:rsidTr="00CE7573">
        <w:trPr>
          <w:trHeight w:val="1631"/>
        </w:trPr>
        <w:tc>
          <w:tcPr>
            <w:tcW w:w="2661" w:type="dxa"/>
          </w:tcPr>
          <w:p w:rsidR="009C0170" w:rsidRDefault="009C0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9C0170" w:rsidRPr="005E6250" w:rsidRDefault="009C01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9C0170" w:rsidRPr="005E6250" w:rsidRDefault="009C01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9C0170" w:rsidRDefault="009C0170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sectPr w:rsidR="009C0170" w:rsidSect="00777861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7573"/>
    <w:rsid w:val="000366DE"/>
    <w:rsid w:val="000C759C"/>
    <w:rsid w:val="004B5256"/>
    <w:rsid w:val="004B6C47"/>
    <w:rsid w:val="00590D42"/>
    <w:rsid w:val="005A10A7"/>
    <w:rsid w:val="005E6250"/>
    <w:rsid w:val="00633731"/>
    <w:rsid w:val="00704366"/>
    <w:rsid w:val="00755703"/>
    <w:rsid w:val="00777861"/>
    <w:rsid w:val="008B4F89"/>
    <w:rsid w:val="008D4DAC"/>
    <w:rsid w:val="009161E0"/>
    <w:rsid w:val="009270AF"/>
    <w:rsid w:val="009C0170"/>
    <w:rsid w:val="00A32D33"/>
    <w:rsid w:val="00B471F2"/>
    <w:rsid w:val="00CA382E"/>
    <w:rsid w:val="00CC6E25"/>
    <w:rsid w:val="00CE43E1"/>
    <w:rsid w:val="00CE7573"/>
    <w:rsid w:val="00E44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3E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CE7573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CE7573"/>
    <w:rPr>
      <w:rFonts w:ascii="Arial Black" w:hAnsi="Arial Black" w:cs="Times New Roman"/>
      <w:sz w:val="20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CE7573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7573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CE7573"/>
    <w:rPr>
      <w:rFonts w:ascii="Times New Roman" w:hAnsi="Times New Roman"/>
      <w:sz w:val="20"/>
      <w:szCs w:val="20"/>
    </w:rPr>
  </w:style>
  <w:style w:type="paragraph" w:customStyle="1" w:styleId="1">
    <w:name w:val="Обычный1"/>
    <w:uiPriority w:val="99"/>
    <w:rsid w:val="00CE7573"/>
    <w:rPr>
      <w:rFonts w:ascii="Arial" w:hAnsi="Arial"/>
      <w:sz w:val="24"/>
      <w:szCs w:val="20"/>
      <w:lang w:val="uk-UA"/>
    </w:rPr>
  </w:style>
  <w:style w:type="paragraph" w:customStyle="1" w:styleId="Normal2">
    <w:name w:val="Normal2"/>
    <w:uiPriority w:val="99"/>
    <w:rsid w:val="00CE7573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CE7573"/>
  </w:style>
  <w:style w:type="paragraph" w:customStyle="1" w:styleId="14">
    <w:name w:val="Заголовок 14"/>
    <w:basedOn w:val="Normal"/>
    <w:next w:val="Normal"/>
    <w:uiPriority w:val="99"/>
    <w:rsid w:val="00CE757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CE757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60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578</Words>
  <Characters>3300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2024-05-14T12:47:00Z</cp:lastPrinted>
  <dcterms:created xsi:type="dcterms:W3CDTF">2024-05-03T08:11:00Z</dcterms:created>
  <dcterms:modified xsi:type="dcterms:W3CDTF">2024-05-14T12:55:00Z</dcterms:modified>
</cp:coreProperties>
</file>