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E87" w:rsidRDefault="008C3E87" w:rsidP="008529ED">
      <w:pPr>
        <w:ind w:right="-2"/>
        <w:jc w:val="center"/>
        <w:rPr>
          <w:color w:val="000000"/>
        </w:rPr>
      </w:pPr>
      <w:r w:rsidRPr="00381D6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7185209" r:id="rId6"/>
        </w:object>
      </w:r>
    </w:p>
    <w:p w:rsidR="008C3E87" w:rsidRDefault="008C3E87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C3E87" w:rsidRDefault="008C3E87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C3E87" w:rsidRDefault="008C3E87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C3E87" w:rsidRDefault="008C3E87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C3E87" w:rsidRDefault="008C3E87" w:rsidP="008529ED">
      <w:pPr>
        <w:jc w:val="center"/>
        <w:rPr>
          <w:b/>
          <w:color w:val="000000"/>
        </w:rPr>
      </w:pPr>
    </w:p>
    <w:p w:rsidR="008C3E87" w:rsidRDefault="008C3E87" w:rsidP="008529ED">
      <w:pPr>
        <w:jc w:val="center"/>
        <w:rPr>
          <w:b/>
          <w:color w:val="000000"/>
        </w:rPr>
      </w:pPr>
    </w:p>
    <w:p w:rsidR="008C3E87" w:rsidRDefault="008C3E87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C3E87" w:rsidRDefault="008C3E87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C3E87" w:rsidRDefault="008C3E87" w:rsidP="008529ED">
      <w:pPr>
        <w:jc w:val="center"/>
        <w:rPr>
          <w:color w:val="000000"/>
        </w:rPr>
      </w:pPr>
    </w:p>
    <w:p w:rsidR="008C3E87" w:rsidRDefault="008C3E87" w:rsidP="008529ED">
      <w:pPr>
        <w:rPr>
          <w:color w:val="000000"/>
        </w:rPr>
      </w:pPr>
      <w:r>
        <w:rPr>
          <w:color w:val="000000"/>
        </w:rPr>
        <w:t>10 травня 2024</w:t>
      </w:r>
      <w:bookmarkStart w:id="0" w:name="_GoBack"/>
      <w:bookmarkEnd w:id="0"/>
      <w:r>
        <w:rPr>
          <w:color w:val="000000"/>
        </w:rPr>
        <w:t xml:space="preserve">                                            м. Кіцмань                                                        </w:t>
      </w:r>
      <w:r w:rsidRPr="00312B16">
        <w:rPr>
          <w:b/>
          <w:color w:val="000000"/>
        </w:rPr>
        <w:t>№ 184/5</w:t>
      </w:r>
    </w:p>
    <w:p w:rsidR="008C3E87" w:rsidRDefault="008C3E87" w:rsidP="008529ED">
      <w:pPr>
        <w:rPr>
          <w:b/>
          <w:color w:val="000000"/>
        </w:rPr>
      </w:pPr>
    </w:p>
    <w:p w:rsidR="008C3E87" w:rsidRDefault="008C3E87" w:rsidP="00DB05A5">
      <w:pPr>
        <w:pStyle w:val="BodyText3"/>
        <w:spacing w:after="0"/>
        <w:ind w:right="3117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  <w:r>
        <w:rPr>
          <w:b/>
          <w:sz w:val="24"/>
          <w:szCs w:val="24"/>
        </w:rPr>
        <w:t xml:space="preserve"> стаціонарної </w:t>
      </w:r>
      <w:r w:rsidRPr="00734CC9">
        <w:rPr>
          <w:b/>
          <w:sz w:val="24"/>
          <w:szCs w:val="24"/>
        </w:rPr>
        <w:t>тимчасової споруди</w:t>
      </w:r>
      <w:r>
        <w:rPr>
          <w:b/>
          <w:sz w:val="24"/>
          <w:szCs w:val="24"/>
        </w:rPr>
        <w:t xml:space="preserve"> </w:t>
      </w:r>
      <w:r w:rsidRPr="00734CC9">
        <w:rPr>
          <w:b/>
          <w:sz w:val="24"/>
          <w:szCs w:val="24"/>
        </w:rPr>
        <w:t>для провадження</w:t>
      </w:r>
      <w:r>
        <w:rPr>
          <w:b/>
          <w:sz w:val="24"/>
          <w:szCs w:val="24"/>
        </w:rPr>
        <w:t xml:space="preserve"> </w:t>
      </w: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по вул. Незалежності, 35 в м. Кіцмань, Чернівецького району, Чернівецької області </w:t>
      </w:r>
    </w:p>
    <w:p w:rsidR="008C3E87" w:rsidRPr="00734CC9" w:rsidRDefault="008C3E87" w:rsidP="00DB05A5">
      <w:pPr>
        <w:pStyle w:val="BodyText3"/>
        <w:spacing w:after="0"/>
        <w:ind w:right="3117"/>
        <w:rPr>
          <w:b/>
          <w:sz w:val="24"/>
          <w:szCs w:val="24"/>
        </w:rPr>
      </w:pPr>
    </w:p>
    <w:p w:rsidR="008C3E87" w:rsidRPr="00734CC9" w:rsidRDefault="008C3E87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8C3E87" w:rsidRDefault="008C3E87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>озглянувши клопотання ТОВ «Чернівціавтотранс» від 23.04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№03-17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>по вул. Незалежності, 35 в м. Кіцмань, Чернівецького району, Чернівецької області,</w:t>
      </w:r>
      <w:r>
        <w:rPr>
          <w:sz w:val="24"/>
          <w:szCs w:val="24"/>
        </w:rPr>
        <w:t xml:space="preserve">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8C3E87" w:rsidRDefault="008C3E87" w:rsidP="00627A1C">
      <w:pPr>
        <w:pStyle w:val="BodyText3"/>
        <w:spacing w:after="0"/>
        <w:jc w:val="both"/>
        <w:rPr>
          <w:sz w:val="24"/>
          <w:szCs w:val="24"/>
        </w:rPr>
      </w:pPr>
    </w:p>
    <w:p w:rsidR="008C3E87" w:rsidRPr="004D4F78" w:rsidRDefault="008C3E87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8C3E87" w:rsidRPr="00734CC9" w:rsidRDefault="008C3E87" w:rsidP="00627A1C">
      <w:pPr>
        <w:pStyle w:val="BodyText3"/>
        <w:spacing w:after="0"/>
        <w:jc w:val="both"/>
        <w:rPr>
          <w:sz w:val="24"/>
          <w:szCs w:val="24"/>
        </w:rPr>
      </w:pPr>
    </w:p>
    <w:p w:rsidR="008C3E87" w:rsidRPr="00DB05A5" w:rsidRDefault="008C3E8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ТОВ «Чернівціавтотранс»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 xml:space="preserve">по вул. Незалежності, 35 в м. Кіцмань, Чернівецького району, Чернівецької області. </w:t>
      </w:r>
    </w:p>
    <w:p w:rsidR="008C3E87" w:rsidRPr="00734CC9" w:rsidRDefault="008C3E8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Зобов’язати  ТОВ «Чернівціавтотранс» </w:t>
      </w:r>
      <w:r w:rsidRPr="00734CC9">
        <w:rPr>
          <w:sz w:val="24"/>
          <w:szCs w:val="24"/>
        </w:rPr>
        <w:t>:</w:t>
      </w:r>
    </w:p>
    <w:p w:rsidR="008C3E87" w:rsidRPr="00622703" w:rsidRDefault="008C3E87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Pr="003E68FC">
        <w:rPr>
          <w:sz w:val="24"/>
          <w:szCs w:val="24"/>
        </w:rPr>
        <w:t xml:space="preserve">відділі </w:t>
      </w:r>
      <w:r w:rsidRPr="003E68FC">
        <w:rPr>
          <w:color w:val="1F1F1F"/>
          <w:sz w:val="24"/>
          <w:szCs w:val="24"/>
          <w:shd w:val="clear" w:color="auto" w:fill="FFFFFF"/>
        </w:rPr>
        <w:t>містобудування, архітектури та охорони культурної спадщини</w:t>
      </w:r>
      <w:r w:rsidRPr="003E68FC">
        <w:rPr>
          <w:sz w:val="24"/>
          <w:szCs w:val="24"/>
        </w:rPr>
        <w:t xml:space="preserve"> </w:t>
      </w:r>
      <w:r w:rsidRPr="00622703">
        <w:rPr>
          <w:sz w:val="24"/>
          <w:szCs w:val="24"/>
        </w:rPr>
        <w:t xml:space="preserve">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C3E87" w:rsidRPr="00734CC9" w:rsidRDefault="008C3E8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C3E87" w:rsidRPr="00734CC9" w:rsidRDefault="008C3E8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C3E87" w:rsidRDefault="008C3E87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C3E87" w:rsidRPr="003E68FC" w:rsidRDefault="008C3E87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</w:t>
      </w:r>
      <w:r>
        <w:rPr>
          <w:sz w:val="24"/>
          <w:szCs w:val="24"/>
        </w:rPr>
        <w:t>а</w:t>
      </w:r>
      <w:r w:rsidRPr="003E68FC">
        <w:rPr>
          <w:sz w:val="24"/>
          <w:szCs w:val="24"/>
        </w:rPr>
        <w:t xml:space="preserve"> відділу житлово-комунального господарства та охорони довкілля Родіона ЛИСАКА.</w:t>
      </w:r>
    </w:p>
    <w:p w:rsidR="008C3E87" w:rsidRDefault="008C3E87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C3E87" w:rsidRPr="00622703" w:rsidRDefault="008C3E87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C3E87" w:rsidRDefault="008C3E87" w:rsidP="00622703">
      <w:pPr>
        <w:rPr>
          <w:b/>
        </w:rPr>
      </w:pPr>
    </w:p>
    <w:p w:rsidR="008C3E87" w:rsidRPr="00622703" w:rsidRDefault="008C3E87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  </w:t>
      </w:r>
      <w:r w:rsidRPr="00622703">
        <w:rPr>
          <w:b/>
        </w:rPr>
        <w:t xml:space="preserve">      Сергій БУЛЕГА</w:t>
      </w:r>
    </w:p>
    <w:sectPr w:rsidR="008C3E87" w:rsidRPr="00622703" w:rsidSect="00757259">
      <w:pgSz w:w="11906" w:h="16838"/>
      <w:pgMar w:top="540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E88"/>
    <w:rsid w:val="002110C1"/>
    <w:rsid w:val="0023208A"/>
    <w:rsid w:val="002854DE"/>
    <w:rsid w:val="00312B16"/>
    <w:rsid w:val="0035688C"/>
    <w:rsid w:val="00381D61"/>
    <w:rsid w:val="003E68FC"/>
    <w:rsid w:val="00403A1A"/>
    <w:rsid w:val="0045567C"/>
    <w:rsid w:val="004D4F78"/>
    <w:rsid w:val="00500393"/>
    <w:rsid w:val="00512D60"/>
    <w:rsid w:val="005A4A46"/>
    <w:rsid w:val="005A5311"/>
    <w:rsid w:val="005E4956"/>
    <w:rsid w:val="00622703"/>
    <w:rsid w:val="00627A1C"/>
    <w:rsid w:val="00636EF1"/>
    <w:rsid w:val="0067006A"/>
    <w:rsid w:val="006E3BB7"/>
    <w:rsid w:val="00734CC9"/>
    <w:rsid w:val="00757259"/>
    <w:rsid w:val="007F1DF1"/>
    <w:rsid w:val="008426D6"/>
    <w:rsid w:val="008529ED"/>
    <w:rsid w:val="008C3E87"/>
    <w:rsid w:val="00A07365"/>
    <w:rsid w:val="00A95126"/>
    <w:rsid w:val="00B1325A"/>
    <w:rsid w:val="00B3007F"/>
    <w:rsid w:val="00BB6FBA"/>
    <w:rsid w:val="00C3105D"/>
    <w:rsid w:val="00C3796B"/>
    <w:rsid w:val="00D354C8"/>
    <w:rsid w:val="00DA6C98"/>
    <w:rsid w:val="00DB05A5"/>
    <w:rsid w:val="00E169E3"/>
    <w:rsid w:val="00E37884"/>
    <w:rsid w:val="00E411E7"/>
    <w:rsid w:val="00E50F16"/>
    <w:rsid w:val="00F11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20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347</Words>
  <Characters>1981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2024-05-14T06:47:00Z</cp:lastPrinted>
  <dcterms:created xsi:type="dcterms:W3CDTF">2024-05-07T13:00:00Z</dcterms:created>
  <dcterms:modified xsi:type="dcterms:W3CDTF">2024-05-14T06:47:00Z</dcterms:modified>
</cp:coreProperties>
</file>