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06" w:rsidRPr="00A461C0" w:rsidRDefault="00504B06" w:rsidP="00BC4E21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79778905" r:id="rId8"/>
        </w:object>
      </w:r>
    </w:p>
    <w:p w:rsidR="00504B06" w:rsidRPr="00D927B7" w:rsidRDefault="00504B0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04B06" w:rsidRPr="00D927B7" w:rsidRDefault="00504B0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04B06" w:rsidRPr="00D927B7" w:rsidRDefault="00504B0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04B06" w:rsidRPr="00D927B7" w:rsidRDefault="00504B0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04B06" w:rsidRDefault="00504B0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04B06" w:rsidRDefault="00504B0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</w:t>
      </w:r>
    </w:p>
    <w:p w:rsidR="00504B06" w:rsidRDefault="00504B0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04B06" w:rsidRPr="00A461C0" w:rsidRDefault="00504B0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504B06" w:rsidRPr="00A461C0" w:rsidRDefault="00504B06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04B06" w:rsidRDefault="00504B0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червня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3D6EDA">
        <w:rPr>
          <w:rFonts w:ascii="Times New Roman" w:hAnsi="Times New Roman"/>
          <w:b/>
          <w:szCs w:val="24"/>
        </w:rPr>
        <w:t>№  188/6</w:t>
      </w:r>
    </w:p>
    <w:p w:rsidR="00504B06" w:rsidRPr="00A461C0" w:rsidRDefault="00504B06" w:rsidP="00EE1455">
      <w:pPr>
        <w:pStyle w:val="Normal2"/>
        <w:rPr>
          <w:rFonts w:ascii="Times New Roman" w:hAnsi="Times New Roman"/>
          <w:b/>
          <w:szCs w:val="24"/>
        </w:rPr>
      </w:pPr>
    </w:p>
    <w:p w:rsidR="00504B06" w:rsidRDefault="00504B06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504B06" w:rsidRDefault="00504B06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504B06" w:rsidRDefault="00504B0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Pr="00297282" w:rsidRDefault="00504B06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 49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 xml:space="preserve"> 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504B06" w:rsidRPr="00A461C0" w:rsidRDefault="00504B0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04B06" w:rsidRPr="002B7CA5" w:rsidRDefault="00504B06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040D48">
        <w:rPr>
          <w:rFonts w:ascii="Times New Roman" w:hAnsi="Times New Roman"/>
          <w:bCs/>
          <w:sz w:val="24"/>
          <w:szCs w:val="24"/>
          <w:lang w:val="uk-UA"/>
        </w:rPr>
        <w:t xml:space="preserve">травень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сумі </w:t>
      </w:r>
      <w:r>
        <w:rPr>
          <w:rFonts w:ascii="Times New Roman" w:hAnsi="Times New Roman"/>
          <w:sz w:val="24"/>
          <w:szCs w:val="24"/>
          <w:lang w:val="uk-UA"/>
        </w:rPr>
        <w:t>69640,55 грн.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162EFA">
        <w:rPr>
          <w:rFonts w:ascii="Times New Roman" w:hAnsi="Times New Roman"/>
          <w:sz w:val="24"/>
          <w:szCs w:val="24"/>
          <w:lang w:val="uk-UA"/>
        </w:rPr>
        <w:t xml:space="preserve">(шістдесят дев’ять тисяч шістсот сорок гривень 55 коп.) </w:t>
      </w:r>
      <w:r w:rsidRPr="00162EFA">
        <w:rPr>
          <w:rFonts w:ascii="Times New Roman" w:hAnsi="Times New Roman"/>
          <w:bCs/>
          <w:sz w:val="24"/>
          <w:szCs w:val="24"/>
          <w:lang w:val="uk-UA"/>
        </w:rPr>
        <w:t>(д</w:t>
      </w:r>
      <w:r>
        <w:rPr>
          <w:rFonts w:ascii="Times New Roman" w:hAnsi="Times New Roman"/>
          <w:bCs/>
          <w:sz w:val="24"/>
          <w:szCs w:val="24"/>
          <w:lang w:val="uk-UA"/>
        </w:rPr>
        <w:t>одаток 5 додається).</w:t>
      </w:r>
    </w:p>
    <w:p w:rsidR="00504B06" w:rsidRDefault="00504B06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06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504B06" w:rsidRPr="0049467A" w:rsidRDefault="00504B06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504B06" w:rsidRDefault="00504B0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4B06" w:rsidRDefault="00504B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504B06" w:rsidSect="00BC4E21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B06" w:rsidRDefault="00504B06" w:rsidP="00EE1455">
      <w:pPr>
        <w:spacing w:after="0" w:line="240" w:lineRule="auto"/>
      </w:pPr>
      <w:r>
        <w:separator/>
      </w:r>
    </w:p>
  </w:endnote>
  <w:endnote w:type="continuationSeparator" w:id="0">
    <w:p w:rsidR="00504B06" w:rsidRDefault="00504B0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B06" w:rsidRDefault="00504B06" w:rsidP="00EE1455">
      <w:pPr>
        <w:spacing w:after="0" w:line="240" w:lineRule="auto"/>
      </w:pPr>
      <w:r>
        <w:separator/>
      </w:r>
    </w:p>
  </w:footnote>
  <w:footnote w:type="continuationSeparator" w:id="0">
    <w:p w:rsidR="00504B06" w:rsidRDefault="00504B0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40D48"/>
    <w:rsid w:val="00042B21"/>
    <w:rsid w:val="00051F69"/>
    <w:rsid w:val="000541DF"/>
    <w:rsid w:val="00060337"/>
    <w:rsid w:val="000632C1"/>
    <w:rsid w:val="000721E5"/>
    <w:rsid w:val="0007783C"/>
    <w:rsid w:val="00080D4D"/>
    <w:rsid w:val="000B5805"/>
    <w:rsid w:val="000C2108"/>
    <w:rsid w:val="000C2D57"/>
    <w:rsid w:val="000E1A71"/>
    <w:rsid w:val="000E5091"/>
    <w:rsid w:val="000E63CB"/>
    <w:rsid w:val="00142D11"/>
    <w:rsid w:val="00147912"/>
    <w:rsid w:val="00147A60"/>
    <w:rsid w:val="001557F1"/>
    <w:rsid w:val="0015746B"/>
    <w:rsid w:val="00162EFA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1F7D12"/>
    <w:rsid w:val="00203C4A"/>
    <w:rsid w:val="002045C8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A5624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5661"/>
    <w:rsid w:val="00316404"/>
    <w:rsid w:val="0032457C"/>
    <w:rsid w:val="00352CAC"/>
    <w:rsid w:val="00360BB1"/>
    <w:rsid w:val="0037505B"/>
    <w:rsid w:val="0037758D"/>
    <w:rsid w:val="00385665"/>
    <w:rsid w:val="003920BB"/>
    <w:rsid w:val="003D6EDA"/>
    <w:rsid w:val="003E14DD"/>
    <w:rsid w:val="003E3FED"/>
    <w:rsid w:val="0041052A"/>
    <w:rsid w:val="0041585C"/>
    <w:rsid w:val="0043563E"/>
    <w:rsid w:val="004474E2"/>
    <w:rsid w:val="00447CED"/>
    <w:rsid w:val="00460077"/>
    <w:rsid w:val="0048639B"/>
    <w:rsid w:val="0049467A"/>
    <w:rsid w:val="004A28F2"/>
    <w:rsid w:val="004B35B5"/>
    <w:rsid w:val="004B527B"/>
    <w:rsid w:val="004C2D83"/>
    <w:rsid w:val="004C6B29"/>
    <w:rsid w:val="004C6D38"/>
    <w:rsid w:val="004C7D40"/>
    <w:rsid w:val="004F2A70"/>
    <w:rsid w:val="004F7BAE"/>
    <w:rsid w:val="00502E1F"/>
    <w:rsid w:val="00504B06"/>
    <w:rsid w:val="005118E8"/>
    <w:rsid w:val="00511EF0"/>
    <w:rsid w:val="00512D15"/>
    <w:rsid w:val="0051446A"/>
    <w:rsid w:val="00521509"/>
    <w:rsid w:val="00526E40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A5792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836FC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14226"/>
    <w:rsid w:val="00B3280F"/>
    <w:rsid w:val="00B372FE"/>
    <w:rsid w:val="00B52A0E"/>
    <w:rsid w:val="00B539A9"/>
    <w:rsid w:val="00B56DDB"/>
    <w:rsid w:val="00B67C87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C4E21"/>
    <w:rsid w:val="00BD4C8C"/>
    <w:rsid w:val="00BE16A7"/>
    <w:rsid w:val="00BF6C7C"/>
    <w:rsid w:val="00C1128F"/>
    <w:rsid w:val="00C360C9"/>
    <w:rsid w:val="00C40302"/>
    <w:rsid w:val="00C67808"/>
    <w:rsid w:val="00C74289"/>
    <w:rsid w:val="00C83B58"/>
    <w:rsid w:val="00C911C2"/>
    <w:rsid w:val="00C94FF1"/>
    <w:rsid w:val="00CD0537"/>
    <w:rsid w:val="00CD2076"/>
    <w:rsid w:val="00CD57BE"/>
    <w:rsid w:val="00CE1B9C"/>
    <w:rsid w:val="00D14119"/>
    <w:rsid w:val="00D2183B"/>
    <w:rsid w:val="00D25BDC"/>
    <w:rsid w:val="00D30101"/>
    <w:rsid w:val="00D3158F"/>
    <w:rsid w:val="00D3634A"/>
    <w:rsid w:val="00D40E12"/>
    <w:rsid w:val="00D5587D"/>
    <w:rsid w:val="00D65256"/>
    <w:rsid w:val="00D927B7"/>
    <w:rsid w:val="00DA44A6"/>
    <w:rsid w:val="00DB20D0"/>
    <w:rsid w:val="00DC0FC7"/>
    <w:rsid w:val="00DD4E82"/>
    <w:rsid w:val="00DE3259"/>
    <w:rsid w:val="00DF74A8"/>
    <w:rsid w:val="00E163F6"/>
    <w:rsid w:val="00E21D41"/>
    <w:rsid w:val="00E33B7F"/>
    <w:rsid w:val="00E34180"/>
    <w:rsid w:val="00E41228"/>
    <w:rsid w:val="00E55064"/>
    <w:rsid w:val="00E613C6"/>
    <w:rsid w:val="00E70B91"/>
    <w:rsid w:val="00E70C80"/>
    <w:rsid w:val="00E72FB1"/>
    <w:rsid w:val="00E761AC"/>
    <w:rsid w:val="00E86403"/>
    <w:rsid w:val="00E905E7"/>
    <w:rsid w:val="00EA1659"/>
    <w:rsid w:val="00EA6322"/>
    <w:rsid w:val="00EB0603"/>
    <w:rsid w:val="00EC0E7D"/>
    <w:rsid w:val="00ED1ADA"/>
    <w:rsid w:val="00ED7947"/>
    <w:rsid w:val="00EE0997"/>
    <w:rsid w:val="00EE1455"/>
    <w:rsid w:val="00F01AF6"/>
    <w:rsid w:val="00F02FF6"/>
    <w:rsid w:val="00F1598C"/>
    <w:rsid w:val="00F35A2A"/>
    <w:rsid w:val="00F42C37"/>
    <w:rsid w:val="00F579B9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07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308</Words>
  <Characters>1756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2024-06-13T07:15:00Z</cp:lastPrinted>
  <dcterms:created xsi:type="dcterms:W3CDTF">2024-06-03T12:19:00Z</dcterms:created>
  <dcterms:modified xsi:type="dcterms:W3CDTF">2024-06-13T07:15:00Z</dcterms:modified>
</cp:coreProperties>
</file>