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045" w:rsidRDefault="00610045">
      <w:pPr>
        <w:pStyle w:val="normal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0925960" r:id="rId6"/>
        </w:object>
      </w:r>
    </w:p>
    <w:p w:rsidR="00610045" w:rsidRDefault="00610045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10045" w:rsidRDefault="00610045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610045" w:rsidRDefault="00610045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610045" w:rsidRDefault="00610045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610045" w:rsidRDefault="00610045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10045" w:rsidRDefault="00610045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10045" w:rsidRDefault="00610045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610045" w:rsidRDefault="00610045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610045" w:rsidRDefault="00610045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10045" w:rsidRDefault="00610045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12 червня 2024                                          м. Кіцмань                                                       </w:t>
      </w:r>
      <w:r w:rsidRPr="00CF0161">
        <w:rPr>
          <w:rFonts w:ascii="Times New Roman" w:hAnsi="Times New Roman" w:cs="Times New Roman"/>
          <w:b/>
          <w:color w:val="000000"/>
          <w:sz w:val="24"/>
          <w:szCs w:val="24"/>
        </w:rPr>
        <w:t>№  212/6</w:t>
      </w:r>
    </w:p>
    <w:p w:rsidR="00610045" w:rsidRPr="006F2CFA" w:rsidRDefault="00610045" w:rsidP="006F2CFA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0045" w:rsidRPr="006F2CFA" w:rsidRDefault="00610045" w:rsidP="006F2CFA">
      <w:pPr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2CFA">
        <w:rPr>
          <w:rFonts w:ascii="Times New Roman" w:hAnsi="Times New Roman" w:cs="Times New Roman"/>
          <w:b/>
          <w:sz w:val="24"/>
          <w:szCs w:val="24"/>
        </w:rPr>
        <w:t>Про затвердження розпоряджен</w:t>
      </w:r>
      <w:r>
        <w:rPr>
          <w:rFonts w:ascii="Times New Roman" w:hAnsi="Times New Roman" w:cs="Times New Roman"/>
          <w:b/>
          <w:sz w:val="24"/>
          <w:szCs w:val="24"/>
        </w:rPr>
        <w:t>ня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міського голови Кіцманської міської ради Чернівецьк</w:t>
      </w:r>
      <w:r>
        <w:rPr>
          <w:rFonts w:ascii="Times New Roman" w:hAnsi="Times New Roman" w:cs="Times New Roman"/>
          <w:b/>
          <w:sz w:val="24"/>
          <w:szCs w:val="24"/>
        </w:rPr>
        <w:t xml:space="preserve">ого району Чернівецької області 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про присвоєння поштової адреси</w:t>
      </w:r>
    </w:p>
    <w:p w:rsidR="00610045" w:rsidRDefault="00610045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10045" w:rsidRDefault="00610045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10045" w:rsidRDefault="00610045" w:rsidP="006F2CFA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 xml:space="preserve"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</w:t>
      </w:r>
      <w:r>
        <w:rPr>
          <w:rFonts w:ascii="Times New Roman" w:hAnsi="Times New Roman" w:cs="Times New Roman"/>
          <w:sz w:val="24"/>
          <w:szCs w:val="24"/>
        </w:rPr>
        <w:t>від 0</w:t>
      </w:r>
      <w:r w:rsidRPr="006F2CF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.07.</w:t>
      </w:r>
      <w:r w:rsidRPr="006F2CFA">
        <w:rPr>
          <w:rFonts w:ascii="Times New Roman" w:hAnsi="Times New Roman" w:cs="Times New Roman"/>
          <w:sz w:val="24"/>
          <w:szCs w:val="24"/>
        </w:rPr>
        <w:t>2021 р</w:t>
      </w:r>
      <w:r>
        <w:rPr>
          <w:rFonts w:ascii="Times New Roman" w:hAnsi="Times New Roman" w:cs="Times New Roman"/>
          <w:sz w:val="24"/>
          <w:szCs w:val="24"/>
        </w:rPr>
        <w:t>оку</w:t>
      </w:r>
      <w:r w:rsidRPr="006F2CFA">
        <w:rPr>
          <w:rFonts w:ascii="Times New Roman" w:hAnsi="Times New Roman" w:cs="Times New Roman"/>
          <w:sz w:val="24"/>
          <w:szCs w:val="24"/>
        </w:rPr>
        <w:t xml:space="preserve">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</w:t>
      </w:r>
      <w:r>
        <w:rPr>
          <w:rFonts w:ascii="Times New Roman" w:hAnsi="Times New Roman" w:cs="Times New Roman"/>
          <w:sz w:val="24"/>
          <w:szCs w:val="24"/>
        </w:rPr>
        <w:t xml:space="preserve"> майна</w:t>
      </w:r>
      <w:r w:rsidRPr="006F2CFA">
        <w:rPr>
          <w:rFonts w:ascii="Times New Roman" w:hAnsi="Times New Roman" w:cs="Times New Roman"/>
          <w:sz w:val="24"/>
          <w:szCs w:val="24"/>
        </w:rPr>
        <w:t>, які розташовані на території громади, виконавчий комітет міської ради</w:t>
      </w:r>
    </w:p>
    <w:p w:rsidR="00610045" w:rsidRPr="006F2CFA" w:rsidRDefault="00610045" w:rsidP="006F2CFA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10045" w:rsidRDefault="00610045">
      <w:pPr>
        <w:pStyle w:val="normal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0045" w:rsidRDefault="00610045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610045" w:rsidRPr="00D15C90" w:rsidRDefault="00610045" w:rsidP="000D736F">
      <w:pPr>
        <w:pStyle w:val="normal0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Затвердити  </w:t>
      </w:r>
      <w:r w:rsidRPr="006F2CFA">
        <w:rPr>
          <w:rFonts w:ascii="Times New Roman" w:hAnsi="Times New Roman" w:cs="Times New Roman"/>
          <w:sz w:val="24"/>
          <w:szCs w:val="24"/>
        </w:rPr>
        <w:t xml:space="preserve">розпорядження міського </w:t>
      </w:r>
      <w:r w:rsidRPr="00087D11">
        <w:rPr>
          <w:rFonts w:ascii="Times New Roman" w:hAnsi="Times New Roman" w:cs="Times New Roman"/>
          <w:sz w:val="24"/>
          <w:szCs w:val="24"/>
        </w:rPr>
        <w:t>гол</w:t>
      </w:r>
      <w:r>
        <w:rPr>
          <w:rFonts w:ascii="Times New Roman" w:hAnsi="Times New Roman" w:cs="Times New Roman"/>
          <w:sz w:val="24"/>
          <w:szCs w:val="24"/>
        </w:rPr>
        <w:t>ови Кіцманської міської ради № 121</w:t>
      </w:r>
      <w:r w:rsidRPr="00087D11">
        <w:rPr>
          <w:rFonts w:ascii="Times New Roman" w:hAnsi="Times New Roman" w:cs="Times New Roman"/>
          <w:sz w:val="24"/>
          <w:szCs w:val="24"/>
        </w:rPr>
        <w:t>-р від 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087D1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87D11">
        <w:rPr>
          <w:rFonts w:ascii="Times New Roman" w:hAnsi="Times New Roman" w:cs="Times New Roman"/>
          <w:sz w:val="24"/>
          <w:szCs w:val="24"/>
        </w:rPr>
        <w:t>.2024 року «</w:t>
      </w:r>
      <w:r>
        <w:rPr>
          <w:rFonts w:ascii="Times New Roman" w:hAnsi="Times New Roman" w:cs="Times New Roman"/>
          <w:sz w:val="24"/>
          <w:szCs w:val="24"/>
        </w:rPr>
        <w:t xml:space="preserve">Про присвоєння поштової адреси». </w:t>
      </w:r>
      <w:r w:rsidRPr="00087D11">
        <w:rPr>
          <w:rFonts w:ascii="Times New Roman" w:hAnsi="Times New Roman" w:cs="Times New Roman"/>
          <w:color w:val="FFFFFF"/>
          <w:sz w:val="24"/>
          <w:szCs w:val="24"/>
        </w:rPr>
        <w:t>(с. аврилівці вул. Ставова, 2-А релігійна організція еркви святого Великомучениа і Цілнівецької Єпархії УПЦ)</w:t>
      </w:r>
    </w:p>
    <w:p w:rsidR="00610045" w:rsidRPr="00087D11" w:rsidRDefault="00610045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087D11">
        <w:rPr>
          <w:rFonts w:ascii="Times New Roman" w:hAnsi="Times New Roman" w:cs="Times New Roman"/>
          <w:color w:val="FFFFFF"/>
          <w:sz w:val="24"/>
          <w:szCs w:val="24"/>
        </w:rPr>
        <w:t>ров.Сонячний,13 Черанівська Домна Сільвестрівна)</w:t>
      </w:r>
    </w:p>
    <w:p w:rsidR="00610045" w:rsidRDefault="00610045" w:rsidP="00087D11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F2CFA">
        <w:rPr>
          <w:rFonts w:ascii="Times New Roman" w:hAnsi="Times New Roman" w:cs="Times New Roman"/>
          <w:sz w:val="24"/>
          <w:szCs w:val="24"/>
        </w:rPr>
        <w:t xml:space="preserve">2. Контроль за виконанням </w:t>
      </w:r>
      <w:r>
        <w:rPr>
          <w:rFonts w:ascii="Times New Roman" w:hAnsi="Times New Roman" w:cs="Times New Roman"/>
          <w:sz w:val="24"/>
          <w:szCs w:val="24"/>
        </w:rPr>
        <w:t>ць</w:t>
      </w:r>
      <w:r w:rsidRPr="006F2CFA">
        <w:rPr>
          <w:rFonts w:ascii="Times New Roman" w:hAnsi="Times New Roman" w:cs="Times New Roman"/>
          <w:sz w:val="24"/>
          <w:szCs w:val="24"/>
        </w:rPr>
        <w:t xml:space="preserve">ого рішення покласти на </w:t>
      </w:r>
      <w:r>
        <w:rPr>
          <w:rFonts w:ascii="Times New Roman" w:hAnsi="Times New Roman" w:cs="Times New Roman"/>
          <w:sz w:val="24"/>
          <w:szCs w:val="24"/>
        </w:rPr>
        <w:t>керуючу справами (секретара) виконавчого комітету Кіцманської міської ради Ярославу РАКОВІЦУ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610045" w:rsidRDefault="00610045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0045" w:rsidRDefault="00610045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0045" w:rsidRDefault="00610045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0045" w:rsidRDefault="00610045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10045" w:rsidRDefault="00610045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sectPr w:rsidR="00610045" w:rsidSect="00824F1E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87D11"/>
    <w:rsid w:val="000D736F"/>
    <w:rsid w:val="000F1A2B"/>
    <w:rsid w:val="00143769"/>
    <w:rsid w:val="001630BE"/>
    <w:rsid w:val="00172FCE"/>
    <w:rsid w:val="001C2AA9"/>
    <w:rsid w:val="002673B8"/>
    <w:rsid w:val="0031269E"/>
    <w:rsid w:val="003177CD"/>
    <w:rsid w:val="004940A1"/>
    <w:rsid w:val="004E36FE"/>
    <w:rsid w:val="00500A3B"/>
    <w:rsid w:val="00541B31"/>
    <w:rsid w:val="00610045"/>
    <w:rsid w:val="00641690"/>
    <w:rsid w:val="00656DC4"/>
    <w:rsid w:val="006F2CFA"/>
    <w:rsid w:val="0071129A"/>
    <w:rsid w:val="00734FBA"/>
    <w:rsid w:val="007C2D1B"/>
    <w:rsid w:val="008023D5"/>
    <w:rsid w:val="0081666C"/>
    <w:rsid w:val="00817D70"/>
    <w:rsid w:val="00824F1E"/>
    <w:rsid w:val="008518DF"/>
    <w:rsid w:val="00893EE4"/>
    <w:rsid w:val="008A2E7B"/>
    <w:rsid w:val="008B17A1"/>
    <w:rsid w:val="008B23D7"/>
    <w:rsid w:val="008E4BF8"/>
    <w:rsid w:val="00907B7D"/>
    <w:rsid w:val="00A0758A"/>
    <w:rsid w:val="00A1402E"/>
    <w:rsid w:val="00A6014E"/>
    <w:rsid w:val="00AA670F"/>
    <w:rsid w:val="00AF4A14"/>
    <w:rsid w:val="00B25593"/>
    <w:rsid w:val="00B34730"/>
    <w:rsid w:val="00B54F7F"/>
    <w:rsid w:val="00B60253"/>
    <w:rsid w:val="00C366C2"/>
    <w:rsid w:val="00C73872"/>
    <w:rsid w:val="00C9272E"/>
    <w:rsid w:val="00CF0161"/>
    <w:rsid w:val="00D15C90"/>
    <w:rsid w:val="00D729E9"/>
    <w:rsid w:val="00D90ACB"/>
    <w:rsid w:val="00F66AD2"/>
    <w:rsid w:val="00F71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1666C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1666C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1666C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1666C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1666C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1666C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81666C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1666C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272</Words>
  <Characters>1554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8</cp:revision>
  <cp:lastPrinted>2024-06-26T13:53:00Z</cp:lastPrinted>
  <dcterms:created xsi:type="dcterms:W3CDTF">2024-03-05T15:35:00Z</dcterms:created>
  <dcterms:modified xsi:type="dcterms:W3CDTF">2024-06-26T13:53:00Z</dcterms:modified>
</cp:coreProperties>
</file>