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9B" w:rsidRPr="00A461C0" w:rsidRDefault="00BD1B9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2711039" r:id="rId8"/>
        </w:object>
      </w:r>
    </w:p>
    <w:p w:rsidR="00BD1B9B" w:rsidRPr="00D927B7" w:rsidRDefault="00BD1B9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D1B9B" w:rsidRPr="00D927B7" w:rsidRDefault="00BD1B9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D1B9B" w:rsidRPr="00D927B7" w:rsidRDefault="00BD1B9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D1B9B" w:rsidRPr="00D927B7" w:rsidRDefault="00BD1B9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D1B9B" w:rsidRDefault="00BD1B9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D1B9B" w:rsidRDefault="00BD1B9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BD1B9B" w:rsidRPr="00A461C0" w:rsidRDefault="00BD1B9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BD1B9B" w:rsidRPr="00A461C0" w:rsidRDefault="00BD1B9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D1B9B" w:rsidRDefault="00BD1B9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1806A5">
        <w:rPr>
          <w:rFonts w:ascii="Times New Roman" w:hAnsi="Times New Roman"/>
          <w:b/>
          <w:szCs w:val="24"/>
        </w:rPr>
        <w:t>№ 238/7</w:t>
      </w:r>
    </w:p>
    <w:p w:rsidR="00BD1B9B" w:rsidRDefault="00BD1B9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BD1B9B" w:rsidRDefault="00BD1B9B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BD1B9B" w:rsidRDefault="00BD1B9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Pr="00297282" w:rsidRDefault="00BD1B9B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 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>4</w:t>
      </w: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BD1B9B" w:rsidRPr="00A461C0" w:rsidRDefault="00BD1B9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D1B9B" w:rsidRPr="002B7CA5" w:rsidRDefault="00BD1B9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C26C0">
        <w:rPr>
          <w:rFonts w:ascii="Times New Roman" w:hAnsi="Times New Roman"/>
          <w:bCs/>
          <w:sz w:val="24"/>
          <w:szCs w:val="24"/>
          <w:lang w:val="uk-UA"/>
        </w:rPr>
        <w:t xml:space="preserve">червень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68045,39 грн.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 xml:space="preserve">шістдесят вісім тисяч сорок п’ять гривень 39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BD1B9B" w:rsidRDefault="00BD1B9B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07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BD1B9B" w:rsidRPr="0049467A" w:rsidRDefault="00BD1B9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BD1B9B" w:rsidRDefault="00BD1B9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1B9B" w:rsidRDefault="00BD1B9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BD1B9B" w:rsidSect="001806A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B9B" w:rsidRDefault="00BD1B9B" w:rsidP="00EE1455">
      <w:pPr>
        <w:spacing w:after="0" w:line="240" w:lineRule="auto"/>
      </w:pPr>
      <w:r>
        <w:separator/>
      </w:r>
    </w:p>
  </w:endnote>
  <w:endnote w:type="continuationSeparator" w:id="0">
    <w:p w:rsidR="00BD1B9B" w:rsidRDefault="00BD1B9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B9B" w:rsidRDefault="00BD1B9B" w:rsidP="00EE1455">
      <w:pPr>
        <w:spacing w:after="0" w:line="240" w:lineRule="auto"/>
      </w:pPr>
      <w:r>
        <w:separator/>
      </w:r>
    </w:p>
  </w:footnote>
  <w:footnote w:type="continuationSeparator" w:id="0">
    <w:p w:rsidR="00BD1B9B" w:rsidRDefault="00BD1B9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42B21"/>
    <w:rsid w:val="00046AFE"/>
    <w:rsid w:val="00051F69"/>
    <w:rsid w:val="000541DF"/>
    <w:rsid w:val="00060337"/>
    <w:rsid w:val="000632C1"/>
    <w:rsid w:val="000721E5"/>
    <w:rsid w:val="0007783C"/>
    <w:rsid w:val="00080D4D"/>
    <w:rsid w:val="000B5805"/>
    <w:rsid w:val="000B62D8"/>
    <w:rsid w:val="000C2108"/>
    <w:rsid w:val="000C2D57"/>
    <w:rsid w:val="000E1A71"/>
    <w:rsid w:val="000E5091"/>
    <w:rsid w:val="000E63CB"/>
    <w:rsid w:val="000F5A95"/>
    <w:rsid w:val="00122A61"/>
    <w:rsid w:val="00142D11"/>
    <w:rsid w:val="00147912"/>
    <w:rsid w:val="00147A60"/>
    <w:rsid w:val="001557F1"/>
    <w:rsid w:val="0015746B"/>
    <w:rsid w:val="00167E75"/>
    <w:rsid w:val="00170069"/>
    <w:rsid w:val="001718E6"/>
    <w:rsid w:val="0017499F"/>
    <w:rsid w:val="001806A5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1AF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A20D2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6C0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764F2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32DC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60D2"/>
    <w:rsid w:val="0092462C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57B4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A4D5C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80CFA"/>
    <w:rsid w:val="00B810DF"/>
    <w:rsid w:val="00B8284C"/>
    <w:rsid w:val="00B866DF"/>
    <w:rsid w:val="00B96289"/>
    <w:rsid w:val="00B967C2"/>
    <w:rsid w:val="00BB00E6"/>
    <w:rsid w:val="00BB032A"/>
    <w:rsid w:val="00BB6C6F"/>
    <w:rsid w:val="00BC12F1"/>
    <w:rsid w:val="00BC4731"/>
    <w:rsid w:val="00BD1B9B"/>
    <w:rsid w:val="00BD4C8C"/>
    <w:rsid w:val="00BE16A7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D017DD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23F6E"/>
    <w:rsid w:val="00E33B7F"/>
    <w:rsid w:val="00E41228"/>
    <w:rsid w:val="00E613C6"/>
    <w:rsid w:val="00E70B91"/>
    <w:rsid w:val="00E70C80"/>
    <w:rsid w:val="00E761AC"/>
    <w:rsid w:val="00E86403"/>
    <w:rsid w:val="00E905E7"/>
    <w:rsid w:val="00EA0FC9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94890"/>
    <w:rsid w:val="00FA2955"/>
    <w:rsid w:val="00FA32CB"/>
    <w:rsid w:val="00FA59DA"/>
    <w:rsid w:val="00FB10E1"/>
    <w:rsid w:val="00FC288C"/>
    <w:rsid w:val="00FC561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7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294</Words>
  <Characters>1680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2024-07-12T07:03:00Z</cp:lastPrinted>
  <dcterms:created xsi:type="dcterms:W3CDTF">2024-07-05T09:48:00Z</dcterms:created>
  <dcterms:modified xsi:type="dcterms:W3CDTF">2024-07-17T05:44:00Z</dcterms:modified>
</cp:coreProperties>
</file>