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264" w:rsidRDefault="00FB7264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2299038" r:id="rId5"/>
        </w:object>
      </w:r>
    </w:p>
    <w:p w:rsidR="00FB7264" w:rsidRDefault="00FB7264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FB7264" w:rsidRPr="006C5A15" w:rsidRDefault="00FB7264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FB7264" w:rsidRDefault="00FB7264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B7264" w:rsidRDefault="00FB7264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B7264" w:rsidRDefault="00FB7264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B7264" w:rsidRDefault="00FB7264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B7264" w:rsidRDefault="00FB7264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B7264" w:rsidRDefault="00FB7264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FB7264" w:rsidRDefault="00FB7264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липня 2024                                           м. Кіцмань                                                       </w:t>
      </w:r>
      <w:r w:rsidRPr="00FE500F">
        <w:rPr>
          <w:rFonts w:ascii="Times New Roman" w:hAnsi="Times New Roman"/>
          <w:b/>
          <w:szCs w:val="24"/>
        </w:rPr>
        <w:t>№ 239/7</w:t>
      </w:r>
    </w:p>
    <w:p w:rsidR="00FB7264" w:rsidRDefault="00FB7264" w:rsidP="00DC46B2">
      <w:pPr>
        <w:rPr>
          <w:sz w:val="24"/>
          <w:lang w:val="uk-UA"/>
        </w:rPr>
      </w:pPr>
    </w:p>
    <w:p w:rsidR="00FB7264" w:rsidRDefault="00FB7264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 w:rsidRPr="007204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мобільної</w:t>
      </w:r>
    </w:p>
    <w:p w:rsidR="00FB7264" w:rsidRDefault="00FB7264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бригади соціально-психологічної допомоги особам,</w:t>
      </w:r>
    </w:p>
    <w:p w:rsidR="00FB7264" w:rsidRDefault="00FB7264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які постраждали від домашнього насильства</w:t>
      </w:r>
    </w:p>
    <w:p w:rsidR="00FB7264" w:rsidRPr="00740CE0" w:rsidRDefault="00FB7264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та/або насильства за ознакою статі</w:t>
      </w:r>
    </w:p>
    <w:bookmarkEnd w:id="0"/>
    <w:p w:rsidR="00FB7264" w:rsidRPr="00EC72AC" w:rsidRDefault="00FB7264" w:rsidP="006C5A15">
      <w:pPr>
        <w:jc w:val="both"/>
        <w:rPr>
          <w:b/>
          <w:sz w:val="24"/>
          <w:szCs w:val="24"/>
          <w:lang w:val="uk-UA"/>
        </w:rPr>
      </w:pPr>
    </w:p>
    <w:p w:rsidR="00FB7264" w:rsidRPr="00BF7090" w:rsidRDefault="00FB7264" w:rsidP="00BA2E22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>
        <w:rPr>
          <w:color w:val="000000"/>
          <w:sz w:val="24"/>
          <w:szCs w:val="24"/>
          <w:lang w:val="uk-UA"/>
        </w:rPr>
        <w:t>На виконання листа Чернівецької обласної державної адміністрації № 01.45/48-1417 від 18.08.2021р.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6E687C">
        <w:rPr>
          <w:color w:val="000000"/>
          <w:sz w:val="24"/>
          <w:szCs w:val="24"/>
          <w:lang w:val="uk-UA" w:eastAsia="uk-UA"/>
        </w:rPr>
        <w:t>«Про вивчення ситуації в області щодо діючих та новостворених мобільних бригад»,</w:t>
      </w:r>
      <w:r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відповідно до Закону України «Про запобігання та протидію домашньому насильству», Закону України «Про забезпечення рівних прав та можливостей жінок і чоловіків», Закону України «Про протидію торгівлі людьми», Закону України «Про охорону дитинства», </w:t>
      </w:r>
      <w:r w:rsidRPr="006E687C">
        <w:rPr>
          <w:sz w:val="24"/>
          <w:szCs w:val="24"/>
          <w:lang w:val="uk-UA"/>
        </w:rPr>
        <w:t xml:space="preserve">Закону </w:t>
      </w:r>
      <w:r w:rsidRPr="0073495E">
        <w:rPr>
          <w:sz w:val="24"/>
          <w:szCs w:val="24"/>
          <w:lang w:val="uk-UA"/>
        </w:rPr>
        <w:t>України «Про місцеве самоврядування в Україні»,</w:t>
      </w:r>
      <w:r w:rsidRPr="0073495E">
        <w:rPr>
          <w:sz w:val="28"/>
          <w:szCs w:val="28"/>
          <w:lang w:val="uk-UA"/>
        </w:rPr>
        <w:t xml:space="preserve"> </w:t>
      </w:r>
      <w:r w:rsidRPr="00AD3B5E">
        <w:rPr>
          <w:color w:val="000000"/>
          <w:sz w:val="24"/>
          <w:szCs w:val="24"/>
          <w:lang w:val="uk-UA" w:eastAsia="uk-UA"/>
        </w:rPr>
        <w:t xml:space="preserve">постанови Кабінету Міністрів України </w:t>
      </w:r>
      <w:r>
        <w:rPr>
          <w:color w:val="000000"/>
          <w:sz w:val="24"/>
          <w:szCs w:val="24"/>
          <w:lang w:val="uk-UA" w:eastAsia="uk-UA"/>
        </w:rPr>
        <w:t xml:space="preserve">від 22.08.2018 №654 </w:t>
      </w:r>
      <w:r w:rsidRPr="00AD3B5E">
        <w:rPr>
          <w:color w:val="000000"/>
          <w:sz w:val="24"/>
          <w:szCs w:val="24"/>
          <w:lang w:val="uk-UA" w:eastAsia="uk-UA"/>
        </w:rPr>
        <w:t>«Про затвердження Типового положення про мобільну бригаду соціально-психологічної допомоги особам, які постраждали від домашнього насильства та/або насильства за ознакою статі»,</w:t>
      </w:r>
      <w:r>
        <w:rPr>
          <w:color w:val="000000"/>
          <w:sz w:val="24"/>
          <w:szCs w:val="24"/>
          <w:lang w:val="uk-UA"/>
        </w:rPr>
        <w:t xml:space="preserve">  постанови Кабінету Міністрів України від 05 вересня 2007р. №1087 «Про консультативно - 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 (із змінами) та 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FB7264" w:rsidRDefault="00FB7264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:rsidR="00FB7264" w:rsidRDefault="00FB7264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FB7264" w:rsidRPr="00D90192" w:rsidRDefault="00FB7264" w:rsidP="00127D5D">
      <w:pPr>
        <w:ind w:firstLine="709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мобільної бригади соціально-психологічної допомоги особам, які постраждали від домашнього насильства та/або насильства за ознакою статі, що затверджена рішенням виконавчого комітету Кіцманської міської ради від 15.09.2021р. №250/9  «Про створення мобільної бригади  соціально-психологічної допомоги особам, які постраждали від домашнього насильства та/або насильства за ознакою статі», виклавши додаток № 1 у новій редакції (додається).</w:t>
      </w:r>
    </w:p>
    <w:p w:rsidR="00FB7264" w:rsidRPr="00F8334A" w:rsidRDefault="00FB7264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:rsidR="00FB7264" w:rsidRPr="00B30BC5" w:rsidRDefault="00FB7264" w:rsidP="00DC46B2">
      <w:pPr>
        <w:pStyle w:val="ListParagraph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Pr="00C46393">
        <w:rPr>
          <w:rFonts w:ascii="Times New Roman" w:hAnsi="Times New Roman"/>
          <w:sz w:val="24"/>
          <w:szCs w:val="24"/>
        </w:rPr>
        <w:t>2.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:rsidR="00FB7264" w:rsidRDefault="00FB7264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B7264" w:rsidRDefault="00FB7264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B7264" w:rsidRPr="006C5A15" w:rsidRDefault="00FB7264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>
      <w:pPr>
        <w:rPr>
          <w:lang w:val="uk-UA"/>
        </w:rPr>
      </w:pPr>
    </w:p>
    <w:p w:rsidR="00FB7264" w:rsidRDefault="00FB7264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FB7264" w:rsidRDefault="00FB7264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FB7264" w:rsidRDefault="00FB7264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FB7264" w:rsidRDefault="00FB7264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10.07.2024 р. № 239/7</w:t>
      </w:r>
    </w:p>
    <w:p w:rsidR="00FB7264" w:rsidRDefault="00FB7264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</w:p>
    <w:p w:rsidR="00FB7264" w:rsidRDefault="00FB7264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:rsidR="00FB7264" w:rsidRPr="0024047B" w:rsidRDefault="00FB7264" w:rsidP="00C46393">
      <w:pPr>
        <w:jc w:val="center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 w:rsidRPr="0024047B">
        <w:rPr>
          <w:b/>
          <w:bCs/>
          <w:sz w:val="24"/>
          <w:szCs w:val="24"/>
          <w:lang w:val="uk-UA"/>
        </w:rPr>
        <w:t xml:space="preserve">мобільної бригади соціально-психологічної допомоги особам, які постраждали від домашнього насильства та/або насильства за ознакою статі </w:t>
      </w:r>
    </w:p>
    <w:p w:rsidR="00FB7264" w:rsidRPr="0024047B" w:rsidRDefault="00FB7264" w:rsidP="00C46393">
      <w:pPr>
        <w:jc w:val="center"/>
        <w:rPr>
          <w:b/>
          <w:bCs/>
          <w:sz w:val="24"/>
          <w:szCs w:val="24"/>
          <w:lang w:val="uk-UA"/>
        </w:rPr>
      </w:pPr>
      <w:r w:rsidRPr="0024047B">
        <w:rPr>
          <w:b/>
          <w:bCs/>
          <w:sz w:val="24"/>
          <w:szCs w:val="24"/>
          <w:lang w:val="uk-UA"/>
        </w:rPr>
        <w:t>у Кіцманській територіальній громаді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FB7264" w:rsidRPr="005E6250" w:rsidTr="00101809">
        <w:trPr>
          <w:trHeight w:val="557"/>
        </w:trPr>
        <w:tc>
          <w:tcPr>
            <w:tcW w:w="2661" w:type="dxa"/>
          </w:tcPr>
          <w:p w:rsidR="00FB7264" w:rsidRPr="00C46393" w:rsidRDefault="00FB7264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СЕМЕНЮК</w:t>
            </w:r>
          </w:p>
          <w:p w:rsidR="00FB7264" w:rsidRPr="00C46393" w:rsidRDefault="00FB7264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:rsidR="00FB7264" w:rsidRPr="005E6250" w:rsidRDefault="00FB7264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FB7264" w:rsidRPr="00C46393" w:rsidRDefault="00FB7264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Кіцманської міської ради</w:t>
            </w:r>
            <w:r w:rsidRPr="005E6250">
              <w:rPr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  <w:lang w:val="uk-UA"/>
              </w:rPr>
              <w:t>керівник мобільної бригади</w:t>
            </w:r>
          </w:p>
        </w:tc>
      </w:tr>
      <w:tr w:rsidR="00FB7264" w:rsidRPr="005E6250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:rsidR="00FB7264" w:rsidRPr="005E6250" w:rsidRDefault="00FB7264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Pr="005E6250">
              <w:rPr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  <w:lang w:val="uk-UA"/>
              </w:rPr>
              <w:t>мобільної бригади</w:t>
            </w:r>
          </w:p>
        </w:tc>
      </w:tr>
      <w:tr w:rsidR="00FB7264" w:rsidRPr="005E6250" w:rsidTr="00101809">
        <w:tc>
          <w:tcPr>
            <w:tcW w:w="2661" w:type="dxa"/>
          </w:tcPr>
          <w:p w:rsidR="00FB7264" w:rsidRDefault="00FB7264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FB7264" w:rsidRPr="005E6250" w:rsidRDefault="00FB7264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FB7264" w:rsidRPr="005E6250" w:rsidRDefault="00FB7264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FB7264" w:rsidRPr="005E6250" w:rsidTr="00101809">
        <w:tc>
          <w:tcPr>
            <w:tcW w:w="2661" w:type="dxa"/>
          </w:tcPr>
          <w:p w:rsidR="00FB7264" w:rsidRDefault="00FB7264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FB7264" w:rsidRPr="005E6250" w:rsidRDefault="00FB7264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FB7264" w:rsidRPr="005E6250" w:rsidTr="00101809">
        <w:tc>
          <w:tcPr>
            <w:tcW w:w="2661" w:type="dxa"/>
          </w:tcPr>
          <w:p w:rsidR="00FB7264" w:rsidRDefault="00FB7264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FB7264" w:rsidRPr="005E6250" w:rsidRDefault="00FB7264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FB7264" w:rsidRPr="00FE500F" w:rsidTr="00101809">
        <w:tc>
          <w:tcPr>
            <w:tcW w:w="2661" w:type="dxa"/>
          </w:tcPr>
          <w:p w:rsidR="00FB7264" w:rsidRPr="005E6250" w:rsidRDefault="00FB7264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БИЗИН</w:t>
            </w:r>
          </w:p>
          <w:p w:rsidR="00FB7264" w:rsidRPr="005E6250" w:rsidRDefault="00FB7264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Мар</w:t>
            </w:r>
            <w:r w:rsidRPr="005E6250">
              <w:rPr>
                <w:sz w:val="24"/>
                <w:szCs w:val="24"/>
                <w:lang w:val="en-US"/>
              </w:rPr>
              <w:t>’</w:t>
            </w:r>
            <w:r w:rsidRPr="005E6250">
              <w:rPr>
                <w:sz w:val="24"/>
                <w:szCs w:val="24"/>
                <w:lang w:val="uk-UA"/>
              </w:rPr>
              <w:t>яна Еммануїлівна</w:t>
            </w:r>
          </w:p>
          <w:p w:rsidR="00FB7264" w:rsidRPr="005E6250" w:rsidRDefault="00FB7264" w:rsidP="00101809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FB7264" w:rsidRPr="005E6250" w:rsidTr="00101809">
        <w:tc>
          <w:tcPr>
            <w:tcW w:w="2661" w:type="dxa"/>
          </w:tcPr>
          <w:p w:rsidR="00FB7264" w:rsidRDefault="00FB7264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FB7264" w:rsidRPr="005E6250" w:rsidRDefault="00FB7264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FB7264" w:rsidRPr="005E6250" w:rsidRDefault="00FB7264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FB7264" w:rsidRPr="005E6250" w:rsidTr="00101809">
        <w:tc>
          <w:tcPr>
            <w:tcW w:w="2661" w:type="dxa"/>
          </w:tcPr>
          <w:p w:rsidR="00FB7264" w:rsidRPr="0024047B" w:rsidRDefault="00FB7264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:rsidR="00FB7264" w:rsidRPr="005E6250" w:rsidRDefault="00FB7264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:rsidR="00FB7264" w:rsidRPr="0024047B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FB7264" w:rsidRPr="00FE500F" w:rsidTr="00101809">
        <w:tc>
          <w:tcPr>
            <w:tcW w:w="2661" w:type="dxa"/>
          </w:tcPr>
          <w:p w:rsidR="00FB7264" w:rsidRDefault="00FB7264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:rsidR="00FB7264" w:rsidRPr="005E6250" w:rsidRDefault="00FB7264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FB7264" w:rsidRPr="00FE500F" w:rsidTr="00101809">
        <w:trPr>
          <w:trHeight w:val="1631"/>
        </w:trPr>
        <w:tc>
          <w:tcPr>
            <w:tcW w:w="2661" w:type="dxa"/>
          </w:tcPr>
          <w:p w:rsidR="00FB7264" w:rsidRDefault="00FB7264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:rsidR="00FB7264" w:rsidRPr="005E6250" w:rsidRDefault="00FB7264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FB7264" w:rsidRPr="00C46393" w:rsidTr="00101809">
        <w:trPr>
          <w:trHeight w:val="1631"/>
        </w:trPr>
        <w:tc>
          <w:tcPr>
            <w:tcW w:w="2661" w:type="dxa"/>
          </w:tcPr>
          <w:p w:rsidR="00FB7264" w:rsidRPr="005E6250" w:rsidRDefault="00FB7264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за місцем виявлення випадку</w:t>
            </w:r>
          </w:p>
        </w:tc>
        <w:tc>
          <w:tcPr>
            <w:tcW w:w="283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:rsidR="00FB7264" w:rsidRPr="005E6250" w:rsidRDefault="00FB7264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FB7264" w:rsidRDefault="00FB7264" w:rsidP="00C46393">
      <w:pPr>
        <w:rPr>
          <w:b/>
          <w:sz w:val="24"/>
          <w:szCs w:val="24"/>
          <w:lang w:val="uk-UA"/>
        </w:rPr>
      </w:pPr>
    </w:p>
    <w:p w:rsidR="00FB7264" w:rsidRDefault="00FB7264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FB7264" w:rsidRDefault="00FB7264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B7264" w:rsidRPr="00C46393" w:rsidRDefault="00FB7264">
      <w:pPr>
        <w:rPr>
          <w:lang w:val="uk-UA"/>
        </w:rPr>
      </w:pPr>
    </w:p>
    <w:sectPr w:rsidR="00FB7264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72DAE"/>
    <w:rsid w:val="000B3E7C"/>
    <w:rsid w:val="00101809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331240"/>
    <w:rsid w:val="004C4765"/>
    <w:rsid w:val="004F490B"/>
    <w:rsid w:val="005150B1"/>
    <w:rsid w:val="005A0116"/>
    <w:rsid w:val="005A0EB3"/>
    <w:rsid w:val="005D21E5"/>
    <w:rsid w:val="005E6250"/>
    <w:rsid w:val="006042B9"/>
    <w:rsid w:val="006B35F1"/>
    <w:rsid w:val="006C06FB"/>
    <w:rsid w:val="006C5A15"/>
    <w:rsid w:val="006E687C"/>
    <w:rsid w:val="0072048C"/>
    <w:rsid w:val="0073495E"/>
    <w:rsid w:val="00740CE0"/>
    <w:rsid w:val="007447E0"/>
    <w:rsid w:val="007B6DE9"/>
    <w:rsid w:val="00814553"/>
    <w:rsid w:val="008230FA"/>
    <w:rsid w:val="00884067"/>
    <w:rsid w:val="008A6947"/>
    <w:rsid w:val="008B15F8"/>
    <w:rsid w:val="008C376D"/>
    <w:rsid w:val="00934E31"/>
    <w:rsid w:val="009B01C0"/>
    <w:rsid w:val="009D73E7"/>
    <w:rsid w:val="00A40D8E"/>
    <w:rsid w:val="00A448B0"/>
    <w:rsid w:val="00A63403"/>
    <w:rsid w:val="00AC1E72"/>
    <w:rsid w:val="00AD3B5E"/>
    <w:rsid w:val="00B30BC5"/>
    <w:rsid w:val="00B52B0C"/>
    <w:rsid w:val="00B61CE1"/>
    <w:rsid w:val="00B777C3"/>
    <w:rsid w:val="00BA2E22"/>
    <w:rsid w:val="00BF7090"/>
    <w:rsid w:val="00C46393"/>
    <w:rsid w:val="00CB104F"/>
    <w:rsid w:val="00CF1926"/>
    <w:rsid w:val="00D24DAA"/>
    <w:rsid w:val="00D27104"/>
    <w:rsid w:val="00D43A04"/>
    <w:rsid w:val="00D90192"/>
    <w:rsid w:val="00DB21DA"/>
    <w:rsid w:val="00DC46B2"/>
    <w:rsid w:val="00E122BB"/>
    <w:rsid w:val="00E36EED"/>
    <w:rsid w:val="00EB0143"/>
    <w:rsid w:val="00EB05E2"/>
    <w:rsid w:val="00EC72AC"/>
    <w:rsid w:val="00F8334A"/>
    <w:rsid w:val="00FB67B1"/>
    <w:rsid w:val="00FB7264"/>
    <w:rsid w:val="00FE45B1"/>
    <w:rsid w:val="00FE500F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648</Words>
  <Characters>3700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3</cp:revision>
  <dcterms:created xsi:type="dcterms:W3CDTF">2024-07-05T11:59:00Z</dcterms:created>
  <dcterms:modified xsi:type="dcterms:W3CDTF">2024-07-12T11:18:00Z</dcterms:modified>
</cp:coreProperties>
</file>