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503" w:rsidRDefault="00664503" w:rsidP="00DC46B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6340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82306681" r:id="rId5"/>
        </w:object>
      </w:r>
    </w:p>
    <w:p w:rsidR="00664503" w:rsidRDefault="00664503" w:rsidP="00DC46B2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664503" w:rsidRPr="006C5A15" w:rsidRDefault="00664503" w:rsidP="006C5A15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</w:t>
      </w:r>
      <w:r>
        <w:t xml:space="preserve">  </w:t>
      </w:r>
      <w:r w:rsidRPr="006C5A15">
        <w:rPr>
          <w:rFonts w:ascii="Times New Roman" w:hAnsi="Times New Roman"/>
          <w:sz w:val="28"/>
          <w:szCs w:val="28"/>
        </w:rPr>
        <w:t>КІЦМАНСЬКА МІСЬКА РАДА</w:t>
      </w:r>
    </w:p>
    <w:p w:rsidR="00664503" w:rsidRDefault="00664503" w:rsidP="00DC46B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664503" w:rsidRDefault="00664503" w:rsidP="00DC46B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664503" w:rsidRDefault="00664503" w:rsidP="00DC46B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64503" w:rsidRDefault="00664503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664503" w:rsidRDefault="00664503" w:rsidP="00DC46B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64503" w:rsidRDefault="00664503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664503" w:rsidRDefault="00664503" w:rsidP="00DC46B2">
      <w:pPr>
        <w:pStyle w:val="Normal2"/>
        <w:jc w:val="center"/>
        <w:rPr>
          <w:rFonts w:ascii="Times New Roman" w:hAnsi="Times New Roman"/>
          <w:szCs w:val="24"/>
        </w:rPr>
      </w:pPr>
    </w:p>
    <w:p w:rsidR="00664503" w:rsidRDefault="00664503" w:rsidP="00DC46B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липня 2024                                              м. Кіцмань                                                       </w:t>
      </w:r>
      <w:r w:rsidRPr="0060578E">
        <w:rPr>
          <w:rFonts w:ascii="Times New Roman" w:hAnsi="Times New Roman"/>
          <w:b/>
          <w:szCs w:val="24"/>
        </w:rPr>
        <w:t>№ 240/7</w:t>
      </w:r>
    </w:p>
    <w:p w:rsidR="00664503" w:rsidRDefault="00664503" w:rsidP="00DC46B2">
      <w:pPr>
        <w:rPr>
          <w:sz w:val="24"/>
          <w:lang w:val="uk-UA"/>
        </w:rPr>
      </w:pPr>
    </w:p>
    <w:p w:rsidR="00664503" w:rsidRDefault="00664503" w:rsidP="002C28A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Pr="0072048C">
        <w:rPr>
          <w:b/>
          <w:sz w:val="24"/>
          <w:szCs w:val="24"/>
        </w:rPr>
        <w:t xml:space="preserve">Про </w:t>
      </w:r>
      <w:r>
        <w:rPr>
          <w:b/>
          <w:sz w:val="24"/>
          <w:szCs w:val="24"/>
          <w:lang w:val="uk-UA"/>
        </w:rPr>
        <w:t>внесення змін до складу</w:t>
      </w:r>
      <w:r w:rsidRPr="0072048C">
        <w:rPr>
          <w:b/>
          <w:sz w:val="24"/>
          <w:szCs w:val="24"/>
        </w:rPr>
        <w:t xml:space="preserve"> </w:t>
      </w:r>
      <w:bookmarkStart w:id="0" w:name="_Hlk162430458"/>
      <w:r>
        <w:rPr>
          <w:b/>
          <w:sz w:val="24"/>
          <w:szCs w:val="24"/>
          <w:lang w:val="uk-UA"/>
        </w:rPr>
        <w:t>координаційної</w:t>
      </w:r>
    </w:p>
    <w:p w:rsidR="00664503" w:rsidRPr="00740CE0" w:rsidRDefault="00664503" w:rsidP="002C28A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ради з питань сімейної політики</w:t>
      </w:r>
    </w:p>
    <w:bookmarkEnd w:id="0"/>
    <w:p w:rsidR="00664503" w:rsidRDefault="00664503" w:rsidP="006C5A15">
      <w:pPr>
        <w:jc w:val="both"/>
        <w:rPr>
          <w:b/>
          <w:sz w:val="24"/>
          <w:szCs w:val="24"/>
          <w:lang w:val="uk-UA"/>
        </w:rPr>
      </w:pPr>
    </w:p>
    <w:p w:rsidR="00664503" w:rsidRPr="00EC72AC" w:rsidRDefault="00664503" w:rsidP="006C5A15">
      <w:pPr>
        <w:jc w:val="both"/>
        <w:rPr>
          <w:b/>
          <w:sz w:val="24"/>
          <w:szCs w:val="24"/>
          <w:lang w:val="uk-UA"/>
        </w:rPr>
      </w:pPr>
    </w:p>
    <w:p w:rsidR="00664503" w:rsidRPr="00BF7090" w:rsidRDefault="00664503" w:rsidP="007B1145">
      <w:pPr>
        <w:shd w:val="clear" w:color="auto" w:fill="FFFFFF"/>
        <w:tabs>
          <w:tab w:val="left" w:pos="8789"/>
        </w:tabs>
        <w:ind w:right="-1" w:firstLine="567"/>
        <w:jc w:val="both"/>
        <w:rPr>
          <w:sz w:val="24"/>
          <w:szCs w:val="24"/>
          <w:lang w:val="uk-UA"/>
        </w:rPr>
      </w:pPr>
      <w:r>
        <w:rPr>
          <w:lang w:val="uk-UA"/>
        </w:rPr>
        <w:t xml:space="preserve">  </w:t>
      </w:r>
      <w:r w:rsidRPr="00F215F2">
        <w:rPr>
          <w:sz w:val="24"/>
          <w:szCs w:val="24"/>
          <w:lang w:val="uk-UA"/>
        </w:rPr>
        <w:t>На виконання листа Чернівецької обласної державної адміністрації  №</w:t>
      </w:r>
      <w:r w:rsidRPr="00F215F2">
        <w:rPr>
          <w:sz w:val="24"/>
          <w:szCs w:val="24"/>
          <w:lang w:val="en-US"/>
        </w:rPr>
        <w:t> </w:t>
      </w:r>
      <w:r w:rsidRPr="00F215F2">
        <w:rPr>
          <w:sz w:val="24"/>
          <w:szCs w:val="24"/>
          <w:lang w:val="uk-UA"/>
        </w:rPr>
        <w:t xml:space="preserve">01-45/36-877 від 20 травня 2021 року, відповідно </w:t>
      </w:r>
      <w:r w:rsidRPr="006E687C">
        <w:rPr>
          <w:sz w:val="24"/>
          <w:szCs w:val="24"/>
          <w:lang w:val="uk-UA"/>
        </w:rPr>
        <w:t xml:space="preserve">Закону </w:t>
      </w:r>
      <w:r w:rsidRPr="0073495E">
        <w:rPr>
          <w:sz w:val="24"/>
          <w:szCs w:val="24"/>
          <w:lang w:val="uk-UA"/>
        </w:rPr>
        <w:t>України «Про місцеве самоврядування в Україні»</w:t>
      </w:r>
      <w:r>
        <w:rPr>
          <w:sz w:val="24"/>
          <w:szCs w:val="24"/>
          <w:lang w:val="uk-UA"/>
        </w:rPr>
        <w:t xml:space="preserve">, </w:t>
      </w:r>
      <w:r w:rsidRPr="00F215F2">
        <w:rPr>
          <w:sz w:val="24"/>
          <w:szCs w:val="24"/>
          <w:lang w:val="uk-UA"/>
        </w:rPr>
        <w:t xml:space="preserve"> Закону України «Про запобігання та протидію домашньому насильству», «Про забезпечення рівних прав та можливостей жінок і чоловіків», «Про протидію торгівлі людьми», «Про охорону дитинства», постанови Кабінету Міністрів України від 05 вересня 2018 року № 658 «Про консультативно-дорадчий орган з питань сім’ї, гендерної рівності, демографічного розвитку, запобігання та протидії домашньому насильству та протидії торгівлі людьми», постанови Кабінету Міністрів України від 22 серпня 2018 року № 658 «Про затвердження Порядку взаємодії суб’єктів, що здійснюють заходи у сфері запобігання та протидії домашньому насильству і насильству за ознакою статі», з метою забезпечення міжвідомчої співпраці щодо реалізації державної політики у сфері підтримки сім’ї, забезпечення рівних прав та можливостей чоловіків і жінок, запобігання та протидії домашньому насильству, насильству за ознакою статі та протидії торгівлі людьми на місцевому рівні</w:t>
      </w:r>
      <w:r>
        <w:rPr>
          <w:color w:val="000000"/>
          <w:sz w:val="24"/>
          <w:szCs w:val="24"/>
          <w:lang w:val="uk-UA"/>
        </w:rPr>
        <w:t xml:space="preserve"> та  </w:t>
      </w:r>
      <w:r>
        <w:rPr>
          <w:sz w:val="24"/>
          <w:szCs w:val="24"/>
          <w:lang w:val="uk-UA"/>
        </w:rPr>
        <w:t xml:space="preserve">у зв’язку з кадровими  змінами у  Кіцманській міській раді,  </w:t>
      </w:r>
      <w:r w:rsidRPr="00331240">
        <w:rPr>
          <w:sz w:val="24"/>
          <w:szCs w:val="24"/>
          <w:lang w:val="uk-UA"/>
        </w:rPr>
        <w:t>виконавчий комітет міської ради</w:t>
      </w:r>
      <w:r>
        <w:rPr>
          <w:sz w:val="24"/>
          <w:szCs w:val="24"/>
          <w:lang w:val="uk-UA"/>
        </w:rPr>
        <w:t xml:space="preserve"> </w:t>
      </w:r>
    </w:p>
    <w:p w:rsidR="00664503" w:rsidRDefault="00664503" w:rsidP="00161F81">
      <w:pPr>
        <w:ind w:firstLine="142"/>
        <w:jc w:val="both"/>
        <w:rPr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      </w:t>
      </w:r>
    </w:p>
    <w:p w:rsidR="00664503" w:rsidRDefault="00664503" w:rsidP="00BA2E22">
      <w:pPr>
        <w:jc w:val="both"/>
        <w:rPr>
          <w:b/>
          <w:bCs/>
          <w:sz w:val="24"/>
          <w:szCs w:val="24"/>
          <w:lang w:val="uk-UA"/>
        </w:rPr>
      </w:pPr>
      <w:r w:rsidRPr="00CB104F">
        <w:rPr>
          <w:b/>
          <w:bCs/>
          <w:sz w:val="24"/>
          <w:szCs w:val="24"/>
          <w:lang w:val="uk-UA"/>
        </w:rPr>
        <w:t>В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Р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І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Ш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В:</w:t>
      </w:r>
    </w:p>
    <w:p w:rsidR="00664503" w:rsidRDefault="00664503" w:rsidP="00BA2E22">
      <w:pPr>
        <w:jc w:val="both"/>
        <w:rPr>
          <w:b/>
          <w:bCs/>
          <w:sz w:val="24"/>
          <w:szCs w:val="24"/>
          <w:lang w:val="uk-UA"/>
        </w:rPr>
      </w:pPr>
    </w:p>
    <w:p w:rsidR="00664503" w:rsidRPr="007B1145" w:rsidRDefault="00664503" w:rsidP="007B1145">
      <w:pPr>
        <w:pStyle w:val="Default"/>
        <w:ind w:right="-1"/>
        <w:jc w:val="both"/>
        <w:rPr>
          <w:color w:val="auto"/>
          <w:lang w:val="uk-UA"/>
        </w:rPr>
      </w:pPr>
      <w:r w:rsidRPr="00331240">
        <w:rPr>
          <w:lang w:val="uk-UA"/>
        </w:rPr>
        <w:t xml:space="preserve"> </w:t>
      </w:r>
      <w:r>
        <w:rPr>
          <w:lang w:val="uk-UA"/>
        </w:rPr>
        <w:t xml:space="preserve">         </w:t>
      </w:r>
      <w:r w:rsidRPr="00331240">
        <w:rPr>
          <w:lang w:val="uk-UA"/>
        </w:rPr>
        <w:t xml:space="preserve">1. </w:t>
      </w:r>
      <w:r>
        <w:rPr>
          <w:lang w:val="uk-UA"/>
        </w:rPr>
        <w:t>Внести зміни до</w:t>
      </w:r>
      <w:r w:rsidRPr="00331240">
        <w:rPr>
          <w:lang w:val="uk-UA"/>
        </w:rPr>
        <w:t xml:space="preserve"> склад</w:t>
      </w:r>
      <w:r>
        <w:rPr>
          <w:lang w:val="uk-UA"/>
        </w:rPr>
        <w:t>у</w:t>
      </w:r>
      <w:r w:rsidRPr="00331240">
        <w:rPr>
          <w:lang w:val="uk-UA"/>
        </w:rPr>
        <w:t xml:space="preserve"> </w:t>
      </w:r>
      <w:r>
        <w:rPr>
          <w:lang w:val="uk-UA"/>
        </w:rPr>
        <w:t xml:space="preserve">координаційної ради з питань сімейної політики, що затверджена рішенням виконавчого комітету Кіцманської міської ради від 10.11.2022р. №335/11  </w:t>
      </w:r>
      <w:r w:rsidRPr="007B1145">
        <w:rPr>
          <w:lang w:val="uk-UA"/>
        </w:rPr>
        <w:t>«</w:t>
      </w:r>
      <w:r w:rsidRPr="007B1145">
        <w:rPr>
          <w:color w:val="auto"/>
          <w:lang w:val="uk-UA"/>
        </w:rPr>
        <w:t>Про внесення змін до складу координаційної ради  з питань сімейної політики затверджений рішенням №302/10 від 20.10.2021р. виконавчого комітету Кіцманської міської ради «Про утворення координаційної ради з питань сімейної політики</w:t>
      </w:r>
      <w:r>
        <w:rPr>
          <w:lang w:val="uk-UA"/>
        </w:rPr>
        <w:t>», виклавши додаток №1 у новій редакції (додається).</w:t>
      </w:r>
    </w:p>
    <w:p w:rsidR="00664503" w:rsidRPr="007B1145" w:rsidRDefault="00664503" w:rsidP="00C46393">
      <w:pPr>
        <w:jc w:val="both"/>
        <w:rPr>
          <w:color w:val="FF0000"/>
          <w:lang w:val="uk-UA"/>
        </w:rPr>
      </w:pPr>
      <w:r w:rsidRPr="00331240">
        <w:rPr>
          <w:sz w:val="24"/>
          <w:szCs w:val="24"/>
          <w:lang w:val="uk-UA"/>
        </w:rPr>
        <w:t xml:space="preserve">          </w:t>
      </w:r>
    </w:p>
    <w:p w:rsidR="00664503" w:rsidRPr="00B30BC5" w:rsidRDefault="00664503" w:rsidP="00DC46B2">
      <w:pPr>
        <w:pStyle w:val="ListParagraph"/>
        <w:ind w:left="0"/>
        <w:jc w:val="both"/>
        <w:rPr>
          <w:rFonts w:ascii="Times New Roman" w:hAnsi="Times New Roman"/>
          <w:bCs/>
          <w:color w:val="FF0000"/>
          <w:sz w:val="24"/>
          <w:szCs w:val="24"/>
        </w:rPr>
      </w:pPr>
      <w:r w:rsidRPr="00B30BC5"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Pr="00C46393">
        <w:rPr>
          <w:rFonts w:ascii="Times New Roman" w:hAnsi="Times New Roman"/>
          <w:sz w:val="24"/>
          <w:szCs w:val="24"/>
        </w:rPr>
        <w:t>2.</w:t>
      </w:r>
      <w:r w:rsidRPr="00C46393">
        <w:t xml:space="preserve"> </w:t>
      </w:r>
      <w:r w:rsidRPr="00C46393"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керуючу справами (секретара) виконавчого комітету Ярославу РАКОВІЦУ.</w:t>
      </w:r>
    </w:p>
    <w:p w:rsidR="00664503" w:rsidRDefault="00664503" w:rsidP="00DC46B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664503" w:rsidRDefault="00664503" w:rsidP="00DC46B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664503" w:rsidRPr="006C5A15" w:rsidRDefault="00664503" w:rsidP="006C5A15">
      <w:pPr>
        <w:jc w:val="both"/>
        <w:rPr>
          <w:b/>
          <w:sz w:val="24"/>
          <w:szCs w:val="24"/>
          <w:lang w:val="uk-UA"/>
        </w:rPr>
      </w:pPr>
      <w:r w:rsidRPr="006C5A15">
        <w:rPr>
          <w:b/>
          <w:sz w:val="24"/>
          <w:szCs w:val="24"/>
          <w:lang w:val="uk-UA"/>
        </w:rPr>
        <w:t xml:space="preserve">        Міський голова </w:t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</w:r>
      <w:r w:rsidRPr="006C5A15">
        <w:rPr>
          <w:b/>
          <w:sz w:val="24"/>
          <w:szCs w:val="24"/>
          <w:lang w:val="uk-UA"/>
        </w:rPr>
        <w:tab/>
        <w:t xml:space="preserve">      </w:t>
      </w:r>
      <w:r>
        <w:rPr>
          <w:b/>
          <w:sz w:val="24"/>
          <w:szCs w:val="24"/>
          <w:lang w:val="uk-UA"/>
        </w:rPr>
        <w:t xml:space="preserve">                 </w:t>
      </w:r>
      <w:r w:rsidRPr="006C5A15">
        <w:rPr>
          <w:b/>
          <w:sz w:val="24"/>
          <w:szCs w:val="24"/>
          <w:lang w:val="uk-UA"/>
        </w:rPr>
        <w:t>Сергій БУЛЕГА</w:t>
      </w:r>
    </w:p>
    <w:p w:rsidR="00664503" w:rsidRDefault="00664503">
      <w:pPr>
        <w:rPr>
          <w:lang w:val="uk-UA"/>
        </w:rPr>
      </w:pPr>
    </w:p>
    <w:p w:rsidR="00664503" w:rsidRDefault="00664503">
      <w:pPr>
        <w:rPr>
          <w:lang w:val="uk-UA"/>
        </w:rPr>
      </w:pPr>
    </w:p>
    <w:p w:rsidR="00664503" w:rsidRDefault="00664503">
      <w:pPr>
        <w:rPr>
          <w:lang w:val="uk-UA"/>
        </w:rPr>
      </w:pPr>
    </w:p>
    <w:p w:rsidR="00664503" w:rsidRDefault="00664503">
      <w:pPr>
        <w:rPr>
          <w:lang w:val="uk-UA"/>
        </w:rPr>
      </w:pPr>
    </w:p>
    <w:p w:rsidR="00664503" w:rsidRDefault="00664503">
      <w:pPr>
        <w:rPr>
          <w:lang w:val="uk-UA"/>
        </w:rPr>
      </w:pPr>
    </w:p>
    <w:p w:rsidR="00664503" w:rsidRDefault="00664503">
      <w:pPr>
        <w:rPr>
          <w:lang w:val="uk-UA"/>
        </w:rPr>
      </w:pPr>
    </w:p>
    <w:p w:rsidR="00664503" w:rsidRDefault="00664503">
      <w:pPr>
        <w:rPr>
          <w:lang w:val="uk-UA"/>
        </w:rPr>
      </w:pPr>
    </w:p>
    <w:p w:rsidR="00664503" w:rsidRDefault="00664503">
      <w:pPr>
        <w:rPr>
          <w:lang w:val="uk-UA"/>
        </w:rPr>
      </w:pPr>
    </w:p>
    <w:p w:rsidR="00664503" w:rsidRDefault="00664503">
      <w:pPr>
        <w:rPr>
          <w:lang w:val="uk-UA"/>
        </w:rPr>
      </w:pPr>
    </w:p>
    <w:p w:rsidR="00664503" w:rsidRDefault="00664503">
      <w:pPr>
        <w:rPr>
          <w:lang w:val="uk-UA"/>
        </w:rPr>
      </w:pPr>
    </w:p>
    <w:p w:rsidR="00664503" w:rsidRDefault="00664503">
      <w:pPr>
        <w:rPr>
          <w:lang w:val="uk-UA"/>
        </w:rPr>
      </w:pPr>
    </w:p>
    <w:p w:rsidR="00664503" w:rsidRDefault="00664503">
      <w:pPr>
        <w:rPr>
          <w:lang w:val="uk-UA"/>
        </w:rPr>
      </w:pPr>
    </w:p>
    <w:p w:rsidR="00664503" w:rsidRDefault="00664503" w:rsidP="00C4639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Додаток 1</w:t>
      </w:r>
    </w:p>
    <w:p w:rsidR="00664503" w:rsidRDefault="00664503" w:rsidP="00C4639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 рішення виконавчого комітету</w:t>
      </w:r>
    </w:p>
    <w:p w:rsidR="00664503" w:rsidRDefault="00664503" w:rsidP="00C4639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Кіцманської міської ради</w:t>
      </w:r>
    </w:p>
    <w:p w:rsidR="00664503" w:rsidRDefault="00664503" w:rsidP="00C4639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10.07.2024 р. № 240/7</w:t>
      </w:r>
    </w:p>
    <w:p w:rsidR="00664503" w:rsidRDefault="00664503" w:rsidP="00C46393">
      <w:pPr>
        <w:pStyle w:val="NoSpacing"/>
        <w:ind w:left="5670"/>
        <w:rPr>
          <w:sz w:val="24"/>
          <w:szCs w:val="24"/>
          <w:lang w:val="uk-UA"/>
        </w:rPr>
      </w:pPr>
    </w:p>
    <w:p w:rsidR="00664503" w:rsidRDefault="00664503" w:rsidP="00C46393">
      <w:pPr>
        <w:keepNext/>
        <w:jc w:val="center"/>
        <w:outlineLvl w:val="1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Склад </w:t>
      </w:r>
    </w:p>
    <w:p w:rsidR="00664503" w:rsidRPr="007B1145" w:rsidRDefault="00664503" w:rsidP="00C46393">
      <w:pPr>
        <w:jc w:val="center"/>
        <w:rPr>
          <w:b/>
          <w:bCs/>
          <w:sz w:val="24"/>
          <w:szCs w:val="24"/>
          <w:lang w:val="uk-UA"/>
        </w:rPr>
      </w:pPr>
      <w:r w:rsidRPr="007B1145">
        <w:rPr>
          <w:b/>
          <w:bCs/>
          <w:sz w:val="24"/>
          <w:szCs w:val="24"/>
          <w:lang w:val="uk-UA"/>
        </w:rPr>
        <w:t>координаційної ради з питань сімейної політики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664503" w:rsidRPr="005E6250" w:rsidTr="00101809">
        <w:trPr>
          <w:trHeight w:val="557"/>
        </w:trPr>
        <w:tc>
          <w:tcPr>
            <w:tcW w:w="2661" w:type="dxa"/>
          </w:tcPr>
          <w:p w:rsidR="00664503" w:rsidRPr="00C46393" w:rsidRDefault="00664503" w:rsidP="00101809">
            <w:pPr>
              <w:ind w:hanging="42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РАКОВІЦА</w:t>
            </w:r>
          </w:p>
          <w:p w:rsidR="00664503" w:rsidRPr="00C46393" w:rsidRDefault="00664503" w:rsidP="00101809">
            <w:pPr>
              <w:ind w:hanging="42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Ярослава Петрівна</w:t>
            </w:r>
          </w:p>
        </w:tc>
        <w:tc>
          <w:tcPr>
            <w:tcW w:w="283" w:type="dxa"/>
          </w:tcPr>
          <w:p w:rsidR="00664503" w:rsidRPr="005E6250" w:rsidRDefault="00664503" w:rsidP="00101809">
            <w:pPr>
              <w:rPr>
                <w:b/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664503" w:rsidRPr="00C46393" w:rsidRDefault="00664503" w:rsidP="00101809">
            <w:pPr>
              <w:jc w:val="both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керуюча справами (секретар) виконавчого комітету міської ради</w:t>
            </w:r>
            <w:r w:rsidRPr="005E6250">
              <w:rPr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  <w:lang w:val="uk-UA"/>
              </w:rPr>
              <w:t>голова координаційної ради</w:t>
            </w:r>
          </w:p>
        </w:tc>
      </w:tr>
      <w:tr w:rsidR="00664503" w:rsidRPr="005E6250" w:rsidTr="00101809">
        <w:trPr>
          <w:trHeight w:val="557"/>
        </w:trPr>
        <w:tc>
          <w:tcPr>
            <w:tcW w:w="2661" w:type="dxa"/>
          </w:tcPr>
          <w:p w:rsidR="00664503" w:rsidRPr="005E6250" w:rsidRDefault="00664503" w:rsidP="00E6681E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БИЗИН</w:t>
            </w:r>
          </w:p>
          <w:p w:rsidR="00664503" w:rsidRPr="005E6250" w:rsidRDefault="00664503" w:rsidP="00E6681E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Мар</w:t>
            </w:r>
            <w:r w:rsidRPr="005E6250">
              <w:rPr>
                <w:sz w:val="24"/>
                <w:szCs w:val="24"/>
                <w:lang w:val="en-US"/>
              </w:rPr>
              <w:t>’</w:t>
            </w:r>
            <w:r w:rsidRPr="005E6250">
              <w:rPr>
                <w:sz w:val="24"/>
                <w:szCs w:val="24"/>
                <w:lang w:val="uk-UA"/>
              </w:rPr>
              <w:t>яна Еммануїлівна</w:t>
            </w:r>
          </w:p>
          <w:p w:rsidR="00664503" w:rsidRDefault="00664503" w:rsidP="00E6681E">
            <w:pPr>
              <w:ind w:hanging="42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664503" w:rsidRPr="005E6250" w:rsidRDefault="00664503" w:rsidP="00E6681E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664503" w:rsidRDefault="00664503" w:rsidP="00E6681E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провідний фахівець із соціальної роботи апарату КУ «Кіцманський територіальний центр соціального обслуговування (надання соціальних послуг)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5E6250">
              <w:rPr>
                <w:sz w:val="24"/>
                <w:szCs w:val="24"/>
                <w:lang w:val="uk-UA"/>
              </w:rPr>
              <w:t>Кіцманської міської ради»</w:t>
            </w:r>
            <w:r>
              <w:rPr>
                <w:sz w:val="24"/>
                <w:szCs w:val="24"/>
                <w:lang w:val="uk-UA"/>
              </w:rPr>
              <w:t xml:space="preserve">, </w:t>
            </w:r>
            <w:r w:rsidRPr="00BC2C22">
              <w:rPr>
                <w:b/>
                <w:bCs/>
                <w:sz w:val="24"/>
                <w:szCs w:val="24"/>
                <w:lang w:val="uk-UA"/>
              </w:rPr>
              <w:t>секретар координаційної ради</w:t>
            </w:r>
          </w:p>
        </w:tc>
      </w:tr>
      <w:tr w:rsidR="00664503" w:rsidRPr="005E6250" w:rsidTr="00101809">
        <w:trPr>
          <w:trHeight w:val="425"/>
        </w:trPr>
        <w:tc>
          <w:tcPr>
            <w:tcW w:w="9750" w:type="dxa"/>
            <w:gridSpan w:val="3"/>
            <w:vAlign w:val="center"/>
          </w:tcPr>
          <w:p w:rsidR="00664503" w:rsidRPr="005E6250" w:rsidRDefault="00664503" w:rsidP="0010180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</w:rPr>
              <w:t xml:space="preserve">Члени </w:t>
            </w:r>
            <w:r>
              <w:rPr>
                <w:b/>
                <w:sz w:val="24"/>
                <w:szCs w:val="24"/>
                <w:lang w:val="uk-UA"/>
              </w:rPr>
              <w:t xml:space="preserve"> координаційної ради</w:t>
            </w:r>
          </w:p>
        </w:tc>
      </w:tr>
      <w:tr w:rsidR="00664503" w:rsidRPr="005E6250" w:rsidTr="00101809">
        <w:tc>
          <w:tcPr>
            <w:tcW w:w="2661" w:type="dxa"/>
          </w:tcPr>
          <w:p w:rsidR="00664503" w:rsidRDefault="00664503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664503" w:rsidRPr="005E6250" w:rsidRDefault="00664503" w:rsidP="00101809">
            <w:pPr>
              <w:rPr>
                <w:bCs/>
                <w:sz w:val="24"/>
                <w:szCs w:val="24"/>
                <w:lang w:val="uk-UA"/>
              </w:rPr>
            </w:pPr>
            <w:r w:rsidRPr="005E6250">
              <w:rPr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664503" w:rsidRPr="005E6250" w:rsidRDefault="00664503" w:rsidP="00101809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664503" w:rsidRPr="005E6250" w:rsidRDefault="00664503" w:rsidP="00101809">
            <w:pPr>
              <w:jc w:val="both"/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664503" w:rsidRPr="005E6250" w:rsidTr="00101809">
        <w:tc>
          <w:tcPr>
            <w:tcW w:w="2661" w:type="dxa"/>
          </w:tcPr>
          <w:p w:rsidR="00664503" w:rsidRDefault="00664503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:rsidR="00664503" w:rsidRPr="005E6250" w:rsidRDefault="00664503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:rsidR="00664503" w:rsidRPr="005E6250" w:rsidRDefault="00664503" w:rsidP="00101809">
            <w:pPr>
              <w:jc w:val="both"/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664503" w:rsidRPr="005E6250" w:rsidRDefault="0066450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664503" w:rsidRPr="005E6250" w:rsidTr="00101809">
        <w:tc>
          <w:tcPr>
            <w:tcW w:w="2661" w:type="dxa"/>
          </w:tcPr>
          <w:p w:rsidR="00664503" w:rsidRDefault="00664503" w:rsidP="0010180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 xml:space="preserve">КОРОЛЮК </w:t>
            </w:r>
          </w:p>
          <w:p w:rsidR="00664503" w:rsidRPr="005E6250" w:rsidRDefault="00664503" w:rsidP="0010180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Ірина Юріївна</w:t>
            </w:r>
          </w:p>
        </w:tc>
        <w:tc>
          <w:tcPr>
            <w:tcW w:w="283" w:type="dxa"/>
          </w:tcPr>
          <w:p w:rsidR="00664503" w:rsidRPr="005E6250" w:rsidRDefault="0066450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664503" w:rsidRPr="005E6250" w:rsidRDefault="00664503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правового забезпечення виконавчого комітету міської ради</w:t>
            </w:r>
          </w:p>
        </w:tc>
      </w:tr>
      <w:tr w:rsidR="00664503" w:rsidRPr="004635FE" w:rsidTr="00101809">
        <w:tc>
          <w:tcPr>
            <w:tcW w:w="2661" w:type="dxa"/>
          </w:tcPr>
          <w:p w:rsidR="00664503" w:rsidRDefault="00664503" w:rsidP="00101809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ФІВЧУК</w:t>
            </w:r>
          </w:p>
          <w:p w:rsidR="00664503" w:rsidRPr="00BC2C22" w:rsidRDefault="00664503" w:rsidP="00101809">
            <w:pPr>
              <w:rPr>
                <w:bCs/>
                <w:sz w:val="24"/>
                <w:szCs w:val="24"/>
                <w:lang w:val="uk-UA"/>
              </w:rPr>
            </w:pPr>
            <w:r w:rsidRPr="00BC2C22">
              <w:rPr>
                <w:bCs/>
                <w:sz w:val="24"/>
                <w:szCs w:val="24"/>
                <w:lang w:val="uk-UA"/>
              </w:rPr>
              <w:t xml:space="preserve">Дмитро </w:t>
            </w:r>
            <w:r>
              <w:rPr>
                <w:bCs/>
                <w:sz w:val="24"/>
                <w:szCs w:val="24"/>
                <w:lang w:val="uk-UA"/>
              </w:rPr>
              <w:t>І</w:t>
            </w:r>
            <w:r w:rsidRPr="00BC2C22">
              <w:rPr>
                <w:bCs/>
                <w:sz w:val="24"/>
                <w:szCs w:val="24"/>
                <w:lang w:val="uk-UA"/>
              </w:rPr>
              <w:t>ванович</w:t>
            </w:r>
          </w:p>
        </w:tc>
        <w:tc>
          <w:tcPr>
            <w:tcW w:w="283" w:type="dxa"/>
          </w:tcPr>
          <w:p w:rsidR="00664503" w:rsidRPr="005E6250" w:rsidRDefault="00664503" w:rsidP="0010180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664503" w:rsidRPr="005E6250" w:rsidRDefault="00664503" w:rsidP="0010180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Медичний директор КНП «Кіцманська багатопрофільна лікарня інтенсивного лікування» (за згодою)</w:t>
            </w:r>
          </w:p>
        </w:tc>
      </w:tr>
      <w:tr w:rsidR="00664503" w:rsidRPr="005E6250" w:rsidTr="00101809">
        <w:tc>
          <w:tcPr>
            <w:tcW w:w="2661" w:type="dxa"/>
          </w:tcPr>
          <w:p w:rsidR="00664503" w:rsidRDefault="00664503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664503" w:rsidRPr="005E6250" w:rsidRDefault="00664503" w:rsidP="006042B9">
            <w:pPr>
              <w:ind w:hanging="42"/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664503" w:rsidRPr="005E6250" w:rsidRDefault="00664503" w:rsidP="006042B9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664503" w:rsidRPr="005E6250" w:rsidRDefault="00664503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 xml:space="preserve">начальник служби у справах дітей </w:t>
            </w:r>
            <w:r>
              <w:rPr>
                <w:sz w:val="24"/>
                <w:szCs w:val="24"/>
                <w:lang w:val="uk-UA"/>
              </w:rPr>
              <w:t xml:space="preserve">виконавчого комітету </w:t>
            </w:r>
            <w:r w:rsidRPr="005E6250">
              <w:rPr>
                <w:sz w:val="24"/>
                <w:szCs w:val="24"/>
                <w:lang w:val="uk-UA"/>
              </w:rPr>
              <w:t>міської ради</w:t>
            </w:r>
          </w:p>
        </w:tc>
      </w:tr>
      <w:tr w:rsidR="00664503" w:rsidRPr="005E6250" w:rsidTr="00101809">
        <w:tc>
          <w:tcPr>
            <w:tcW w:w="2661" w:type="dxa"/>
          </w:tcPr>
          <w:p w:rsidR="00664503" w:rsidRPr="0024047B" w:rsidRDefault="00664503" w:rsidP="006042B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24047B">
              <w:rPr>
                <w:b/>
                <w:bCs/>
                <w:sz w:val="24"/>
                <w:szCs w:val="24"/>
                <w:lang w:val="uk-UA"/>
              </w:rPr>
              <w:t>ЦЮПА</w:t>
            </w:r>
          </w:p>
          <w:p w:rsidR="00664503" w:rsidRPr="005E6250" w:rsidRDefault="00664503" w:rsidP="006042B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Віталій Анатолійович</w:t>
            </w:r>
          </w:p>
        </w:tc>
        <w:tc>
          <w:tcPr>
            <w:tcW w:w="283" w:type="dxa"/>
          </w:tcPr>
          <w:p w:rsidR="00664503" w:rsidRPr="0024047B" w:rsidRDefault="00664503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664503" w:rsidRPr="005E6250" w:rsidRDefault="00664503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начальник Чернівецького районного сектору №4 філії державної установи «Центр пробації» у Чернівецькій області (за згодою)</w:t>
            </w:r>
          </w:p>
        </w:tc>
      </w:tr>
      <w:tr w:rsidR="00664503" w:rsidRPr="00276CAB" w:rsidTr="00101809">
        <w:tc>
          <w:tcPr>
            <w:tcW w:w="2661" w:type="dxa"/>
          </w:tcPr>
          <w:p w:rsidR="00664503" w:rsidRDefault="00664503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ВАТРІЧ</w:t>
            </w:r>
          </w:p>
          <w:p w:rsidR="00664503" w:rsidRPr="005E6250" w:rsidRDefault="00664503" w:rsidP="006042B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664503" w:rsidRPr="005E6250" w:rsidRDefault="00664503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664503" w:rsidRPr="005E6250" w:rsidRDefault="00664503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664503" w:rsidRPr="00276CAB" w:rsidTr="00101809">
        <w:trPr>
          <w:trHeight w:val="1631"/>
        </w:trPr>
        <w:tc>
          <w:tcPr>
            <w:tcW w:w="2661" w:type="dxa"/>
          </w:tcPr>
          <w:p w:rsidR="00664503" w:rsidRDefault="00664503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ДАНИЛЮК</w:t>
            </w:r>
          </w:p>
          <w:p w:rsidR="00664503" w:rsidRPr="005E6250" w:rsidRDefault="00664503" w:rsidP="006042B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664503" w:rsidRPr="005E6250" w:rsidRDefault="00664503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664503" w:rsidRPr="005E6250" w:rsidRDefault="00664503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664503" w:rsidRPr="00C46393" w:rsidTr="00101809">
        <w:trPr>
          <w:trHeight w:val="1631"/>
        </w:trPr>
        <w:tc>
          <w:tcPr>
            <w:tcW w:w="2661" w:type="dxa"/>
          </w:tcPr>
          <w:p w:rsidR="00664503" w:rsidRPr="005E6250" w:rsidRDefault="00664503" w:rsidP="006042B9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Старости сіл Кіцманської ТГ</w:t>
            </w:r>
          </w:p>
        </w:tc>
        <w:tc>
          <w:tcPr>
            <w:tcW w:w="283" w:type="dxa"/>
          </w:tcPr>
          <w:p w:rsidR="00664503" w:rsidRPr="005E6250" w:rsidRDefault="00664503" w:rsidP="006042B9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6806" w:type="dxa"/>
          </w:tcPr>
          <w:p w:rsidR="00664503" w:rsidRPr="005E6250" w:rsidRDefault="00664503" w:rsidP="006042B9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:rsidR="00664503" w:rsidRDefault="00664503" w:rsidP="00C4639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Керуюча справами (секретар)</w:t>
      </w:r>
    </w:p>
    <w:p w:rsidR="00664503" w:rsidRDefault="00664503" w:rsidP="00C4639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664503" w:rsidRPr="00C46393" w:rsidRDefault="00664503">
      <w:pPr>
        <w:rPr>
          <w:lang w:val="uk-UA"/>
        </w:rPr>
      </w:pPr>
    </w:p>
    <w:sectPr w:rsidR="00664503" w:rsidRPr="00C46393" w:rsidSect="00A40D8E">
      <w:pgSz w:w="11906" w:h="16838"/>
      <w:pgMar w:top="360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45B1"/>
    <w:rsid w:val="000B3E7C"/>
    <w:rsid w:val="00101809"/>
    <w:rsid w:val="00127D5D"/>
    <w:rsid w:val="00161F81"/>
    <w:rsid w:val="001658FA"/>
    <w:rsid w:val="00184932"/>
    <w:rsid w:val="00191D03"/>
    <w:rsid w:val="001A010A"/>
    <w:rsid w:val="0024047B"/>
    <w:rsid w:val="00257CCF"/>
    <w:rsid w:val="00276CAB"/>
    <w:rsid w:val="00286061"/>
    <w:rsid w:val="002A2C3D"/>
    <w:rsid w:val="002C28A3"/>
    <w:rsid w:val="00300325"/>
    <w:rsid w:val="00323F2F"/>
    <w:rsid w:val="00331240"/>
    <w:rsid w:val="00365146"/>
    <w:rsid w:val="003A2E1D"/>
    <w:rsid w:val="004635FE"/>
    <w:rsid w:val="004C4765"/>
    <w:rsid w:val="004F490B"/>
    <w:rsid w:val="005150B1"/>
    <w:rsid w:val="005A0116"/>
    <w:rsid w:val="005A0EB3"/>
    <w:rsid w:val="005D21E5"/>
    <w:rsid w:val="005E6250"/>
    <w:rsid w:val="00603BD0"/>
    <w:rsid w:val="006042B9"/>
    <w:rsid w:val="0060578E"/>
    <w:rsid w:val="00664503"/>
    <w:rsid w:val="006B35F1"/>
    <w:rsid w:val="006C06FB"/>
    <w:rsid w:val="006C5A15"/>
    <w:rsid w:val="006E687C"/>
    <w:rsid w:val="0072048C"/>
    <w:rsid w:val="0073495E"/>
    <w:rsid w:val="00740CE0"/>
    <w:rsid w:val="007B1145"/>
    <w:rsid w:val="007B6DE9"/>
    <w:rsid w:val="00814553"/>
    <w:rsid w:val="00856D27"/>
    <w:rsid w:val="00884067"/>
    <w:rsid w:val="008A6947"/>
    <w:rsid w:val="008B15F8"/>
    <w:rsid w:val="008C376D"/>
    <w:rsid w:val="00934E31"/>
    <w:rsid w:val="00994985"/>
    <w:rsid w:val="009D73E7"/>
    <w:rsid w:val="00A13D79"/>
    <w:rsid w:val="00A24A82"/>
    <w:rsid w:val="00A40D8E"/>
    <w:rsid w:val="00A448B0"/>
    <w:rsid w:val="00A63403"/>
    <w:rsid w:val="00B11F5E"/>
    <w:rsid w:val="00B30BC5"/>
    <w:rsid w:val="00B61CE1"/>
    <w:rsid w:val="00B777C3"/>
    <w:rsid w:val="00BA2E22"/>
    <w:rsid w:val="00BA74D5"/>
    <w:rsid w:val="00BC2C22"/>
    <w:rsid w:val="00BF7090"/>
    <w:rsid w:val="00C46393"/>
    <w:rsid w:val="00CB104F"/>
    <w:rsid w:val="00CD7A88"/>
    <w:rsid w:val="00CF1926"/>
    <w:rsid w:val="00D27104"/>
    <w:rsid w:val="00D43A04"/>
    <w:rsid w:val="00D90192"/>
    <w:rsid w:val="00DB21DA"/>
    <w:rsid w:val="00DC46B2"/>
    <w:rsid w:val="00E122BB"/>
    <w:rsid w:val="00E36EED"/>
    <w:rsid w:val="00E6681E"/>
    <w:rsid w:val="00E90D72"/>
    <w:rsid w:val="00EB0143"/>
    <w:rsid w:val="00EB05E2"/>
    <w:rsid w:val="00EC72AC"/>
    <w:rsid w:val="00F215F2"/>
    <w:rsid w:val="00FB4D7B"/>
    <w:rsid w:val="00FB4DC8"/>
    <w:rsid w:val="00FE45B1"/>
    <w:rsid w:val="00FF5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6B2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DC46B2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styleId="NormalWeb">
    <w:name w:val="Normal (Web)"/>
    <w:basedOn w:val="Normal"/>
    <w:uiPriority w:val="99"/>
    <w:rsid w:val="00DC46B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ListParagraph">
    <w:name w:val="List Paragraph"/>
    <w:basedOn w:val="Normal"/>
    <w:uiPriority w:val="99"/>
    <w:qFormat/>
    <w:rsid w:val="00DC46B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customStyle="1" w:styleId="1">
    <w:name w:val="Название объекта1"/>
    <w:basedOn w:val="Normal"/>
    <w:next w:val="Normal"/>
    <w:uiPriority w:val="99"/>
    <w:rsid w:val="00DC46B2"/>
    <w:pPr>
      <w:jc w:val="center"/>
    </w:pPr>
    <w:rPr>
      <w:rFonts w:ascii="Arial" w:hAnsi="Arial"/>
      <w:b/>
      <w:sz w:val="26"/>
      <w:lang w:val="uk-UA"/>
    </w:rPr>
  </w:style>
  <w:style w:type="character" w:styleId="Hyperlink">
    <w:name w:val="Hyperlink"/>
    <w:basedOn w:val="DefaultParagraphFont"/>
    <w:uiPriority w:val="99"/>
    <w:semiHidden/>
    <w:rsid w:val="00DC46B2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C46393"/>
    <w:rPr>
      <w:rFonts w:ascii="Times New Roman" w:eastAsia="Times New Roman" w:hAnsi="Times New Roman"/>
      <w:sz w:val="20"/>
      <w:szCs w:val="20"/>
    </w:rPr>
  </w:style>
  <w:style w:type="paragraph" w:customStyle="1" w:styleId="Default">
    <w:name w:val="Default"/>
    <w:uiPriority w:val="99"/>
    <w:rsid w:val="007B114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660</Words>
  <Characters>3767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пк</cp:lastModifiedBy>
  <cp:revision>5</cp:revision>
  <cp:lastPrinted>2024-07-12T13:25:00Z</cp:lastPrinted>
  <dcterms:created xsi:type="dcterms:W3CDTF">2024-07-05T11:59:00Z</dcterms:created>
  <dcterms:modified xsi:type="dcterms:W3CDTF">2024-07-12T13:25:00Z</dcterms:modified>
</cp:coreProperties>
</file>