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F08" w:rsidRDefault="00F53F08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5231976" r:id="rId6"/>
        </w:object>
      </w:r>
    </w:p>
    <w:p w:rsidR="00F53F08" w:rsidRDefault="00F53F08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53F08" w:rsidRDefault="00F53F08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F53F08" w:rsidRDefault="00F53F08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F53F08" w:rsidRDefault="00F53F08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F53F08" w:rsidRDefault="00F53F08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53F08" w:rsidRDefault="00F53F08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F53F08" w:rsidRDefault="00F53F08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F53F08" w:rsidRDefault="00F53F08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53F08" w:rsidRDefault="00F53F08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12 серпня 2024                                           м. Кіцмань                                                       </w:t>
      </w:r>
      <w:r w:rsidRPr="00CF0BBB">
        <w:rPr>
          <w:rFonts w:ascii="Times New Roman" w:hAnsi="Times New Roman" w:cs="Times New Roman"/>
          <w:b/>
          <w:color w:val="000000"/>
          <w:sz w:val="24"/>
          <w:szCs w:val="24"/>
        </w:rPr>
        <w:t>№ 274/8</w:t>
      </w:r>
    </w:p>
    <w:p w:rsidR="00F53F08" w:rsidRDefault="00F53F08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53F08" w:rsidRDefault="00F53F08" w:rsidP="00CF0BBB">
      <w:pPr>
        <w:spacing w:after="0" w:line="240" w:lineRule="auto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розпорядження міського голови Кіцманської міської ради Чернівецького району Чернівецької області, про присвоєння поштової адреси</w:t>
      </w:r>
    </w:p>
    <w:p w:rsidR="00F53F08" w:rsidRDefault="00F53F08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53F08" w:rsidRDefault="00F53F08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53F08" w:rsidRDefault="00F53F08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F53F08" w:rsidRDefault="00F53F08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53F08" w:rsidRDefault="00F53F08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F53F08" w:rsidRDefault="00F53F08" w:rsidP="00905518">
      <w:pPr>
        <w:pStyle w:val="normal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Затвердити  розпорядження міського голови Кіцманської міської ради № 148-р від 26.06.2024 року «Про присвоєння поштової адреси».</w:t>
      </w:r>
    </w:p>
    <w:p w:rsidR="00F53F08" w:rsidRDefault="00F53F08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Контроль за виконанням цього рішення покласти на керуючу справами (секретара) виконавчого комітету Кіцманської міської ради Ярославу РАКОВІЦУ.</w:t>
      </w:r>
    </w:p>
    <w:p w:rsidR="00F53F08" w:rsidRDefault="00F53F08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3F08" w:rsidRDefault="00F53F08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3F08" w:rsidRDefault="00F53F08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3F08" w:rsidRDefault="00F53F08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F53F08" w:rsidRDefault="00F53F08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3F08" w:rsidRDefault="00F53F08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53F08" w:rsidRDefault="00F53F08" w:rsidP="004E36FE">
      <w:pPr>
        <w:pStyle w:val="normal0"/>
      </w:pPr>
    </w:p>
    <w:p w:rsidR="00F53F08" w:rsidRDefault="00F53F08" w:rsidP="004E36FE">
      <w:pPr>
        <w:pStyle w:val="normal0"/>
      </w:pPr>
    </w:p>
    <w:sectPr w:rsidR="00F53F08" w:rsidSect="00B264B0">
      <w:pgSz w:w="11906" w:h="16838"/>
      <w:pgMar w:top="53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1722E8"/>
    <w:rsid w:val="0019109C"/>
    <w:rsid w:val="001D4A35"/>
    <w:rsid w:val="001E139C"/>
    <w:rsid w:val="001F1008"/>
    <w:rsid w:val="001F515B"/>
    <w:rsid w:val="00212426"/>
    <w:rsid w:val="00264A16"/>
    <w:rsid w:val="002673B8"/>
    <w:rsid w:val="003177CD"/>
    <w:rsid w:val="003454EC"/>
    <w:rsid w:val="0036136D"/>
    <w:rsid w:val="00443CBB"/>
    <w:rsid w:val="004604C7"/>
    <w:rsid w:val="004E36FE"/>
    <w:rsid w:val="004F3EFD"/>
    <w:rsid w:val="0050289F"/>
    <w:rsid w:val="006038DA"/>
    <w:rsid w:val="00641690"/>
    <w:rsid w:val="00656DC4"/>
    <w:rsid w:val="006F2CFA"/>
    <w:rsid w:val="008023D5"/>
    <w:rsid w:val="00901549"/>
    <w:rsid w:val="00905518"/>
    <w:rsid w:val="00984D21"/>
    <w:rsid w:val="00A0758A"/>
    <w:rsid w:val="00B25593"/>
    <w:rsid w:val="00B264B0"/>
    <w:rsid w:val="00B34730"/>
    <w:rsid w:val="00B54F7F"/>
    <w:rsid w:val="00C20665"/>
    <w:rsid w:val="00C33BE4"/>
    <w:rsid w:val="00C73872"/>
    <w:rsid w:val="00C91778"/>
    <w:rsid w:val="00C919C0"/>
    <w:rsid w:val="00C91AC7"/>
    <w:rsid w:val="00C9272E"/>
    <w:rsid w:val="00CF0BBB"/>
    <w:rsid w:val="00D73BEA"/>
    <w:rsid w:val="00DA6347"/>
    <w:rsid w:val="00DB4946"/>
    <w:rsid w:val="00E345D2"/>
    <w:rsid w:val="00EC732A"/>
    <w:rsid w:val="00EF00DC"/>
    <w:rsid w:val="00F2076E"/>
    <w:rsid w:val="00F53F08"/>
    <w:rsid w:val="00F64647"/>
    <w:rsid w:val="00F71D37"/>
    <w:rsid w:val="00FA5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33BE4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33BE4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33BE4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33BE4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33BE4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33BE4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C33BE4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33BE4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618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248</Words>
  <Characters>1417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5</cp:revision>
  <cp:lastPrinted>2024-08-15T10:00:00Z</cp:lastPrinted>
  <dcterms:created xsi:type="dcterms:W3CDTF">2024-08-05T08:00:00Z</dcterms:created>
  <dcterms:modified xsi:type="dcterms:W3CDTF">2024-08-15T10:00:00Z</dcterms:modified>
</cp:coreProperties>
</file>