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0F6" w:rsidRDefault="001200F6" w:rsidP="008529ED">
      <w:pPr>
        <w:ind w:right="-2"/>
        <w:jc w:val="center"/>
        <w:rPr>
          <w:color w:val="000000"/>
        </w:rPr>
      </w:pPr>
      <w:r w:rsidRPr="002A24AB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85231127" r:id="rId6"/>
        </w:object>
      </w:r>
    </w:p>
    <w:p w:rsidR="001200F6" w:rsidRDefault="001200F6" w:rsidP="008529ED">
      <w:pPr>
        <w:ind w:right="-2"/>
        <w:jc w:val="center"/>
        <w:rPr>
          <w:color w:val="000000"/>
        </w:rPr>
      </w:pPr>
    </w:p>
    <w:p w:rsidR="001200F6" w:rsidRDefault="001200F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1200F6" w:rsidRDefault="001200F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200F6" w:rsidRDefault="001200F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1200F6" w:rsidRDefault="001200F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1200F6" w:rsidRDefault="001200F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200F6" w:rsidRDefault="001200F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1200F6" w:rsidRDefault="001200F6" w:rsidP="008529ED">
      <w:pPr>
        <w:jc w:val="center"/>
        <w:rPr>
          <w:color w:val="000000"/>
        </w:rPr>
      </w:pPr>
    </w:p>
    <w:p w:rsidR="001200F6" w:rsidRDefault="001200F6" w:rsidP="008529ED">
      <w:pPr>
        <w:rPr>
          <w:color w:val="000000"/>
        </w:rPr>
      </w:pPr>
      <w:r>
        <w:rPr>
          <w:color w:val="000000"/>
        </w:rPr>
        <w:t xml:space="preserve">12 серпня 2024                                             м. Кіцмань                                                        </w:t>
      </w:r>
      <w:r w:rsidRPr="00E023D0">
        <w:rPr>
          <w:b/>
          <w:color w:val="000000"/>
        </w:rPr>
        <w:t>№ 276/8</w:t>
      </w:r>
    </w:p>
    <w:p w:rsidR="001200F6" w:rsidRDefault="001200F6" w:rsidP="008529ED">
      <w:pPr>
        <w:rPr>
          <w:b/>
          <w:color w:val="000000"/>
        </w:rPr>
      </w:pPr>
    </w:p>
    <w:p w:rsidR="001200F6" w:rsidRPr="00DE2C1F" w:rsidRDefault="001200F6" w:rsidP="00C61BDF">
      <w:pPr>
        <w:tabs>
          <w:tab w:val="left" w:pos="3828"/>
        </w:tabs>
        <w:ind w:right="4818"/>
        <w:rPr>
          <w:b/>
        </w:rPr>
      </w:pPr>
      <w:r w:rsidRPr="00DE2C1F">
        <w:rPr>
          <w:b/>
        </w:rPr>
        <w:t xml:space="preserve">Про надання дозволу </w:t>
      </w:r>
      <w:r>
        <w:rPr>
          <w:b/>
        </w:rPr>
        <w:t xml:space="preserve">і </w:t>
      </w:r>
      <w:r w:rsidRPr="00DE2C1F">
        <w:rPr>
          <w:b/>
        </w:rPr>
        <w:t xml:space="preserve"> погодження графіку роботи </w:t>
      </w:r>
      <w:r>
        <w:rPr>
          <w:b/>
        </w:rPr>
        <w:t xml:space="preserve">ФГ «Івасюка Василя Дмитровича» </w:t>
      </w:r>
      <w:r w:rsidRPr="00DE2C1F">
        <w:rPr>
          <w:b/>
        </w:rPr>
        <w:t xml:space="preserve">на </w:t>
      </w:r>
      <w:r>
        <w:rPr>
          <w:b/>
        </w:rPr>
        <w:t xml:space="preserve">здійснення сезонної торгівлі </w:t>
      </w:r>
      <w:r w:rsidRPr="00DE2C1F">
        <w:rPr>
          <w:b/>
        </w:rPr>
        <w:t xml:space="preserve"> </w:t>
      </w:r>
      <w:r>
        <w:rPr>
          <w:b/>
        </w:rPr>
        <w:t xml:space="preserve">сільськогосподарською продукцією </w:t>
      </w:r>
      <w:r w:rsidRPr="00DE2C1F">
        <w:rPr>
          <w:b/>
        </w:rPr>
        <w:t>в</w:t>
      </w:r>
      <w:r>
        <w:rPr>
          <w:b/>
        </w:rPr>
        <w:t xml:space="preserve">                </w:t>
      </w:r>
      <w:r w:rsidRPr="00DE2C1F">
        <w:rPr>
          <w:b/>
        </w:rPr>
        <w:t xml:space="preserve"> м.</w:t>
      </w:r>
      <w:r>
        <w:rPr>
          <w:b/>
        </w:rPr>
        <w:t xml:space="preserve"> </w:t>
      </w:r>
      <w:r w:rsidRPr="00DE2C1F">
        <w:rPr>
          <w:b/>
        </w:rPr>
        <w:t>Кіцмань</w:t>
      </w:r>
      <w:r>
        <w:rPr>
          <w:b/>
        </w:rPr>
        <w:t xml:space="preserve">, Чернівецького району Чернівецької області </w:t>
      </w:r>
    </w:p>
    <w:p w:rsidR="001200F6" w:rsidRDefault="001200F6" w:rsidP="00656078">
      <w:pPr>
        <w:rPr>
          <w:b/>
        </w:rPr>
      </w:pPr>
    </w:p>
    <w:p w:rsidR="001200F6" w:rsidRPr="00DE2C1F" w:rsidRDefault="001200F6" w:rsidP="00656078">
      <w:pPr>
        <w:rPr>
          <w:b/>
        </w:rPr>
      </w:pPr>
    </w:p>
    <w:p w:rsidR="001200F6" w:rsidRPr="00DE2C1F" w:rsidRDefault="001200F6" w:rsidP="00656078">
      <w:pPr>
        <w:jc w:val="both"/>
      </w:pPr>
      <w:r w:rsidRPr="00DE2C1F">
        <w:tab/>
        <w:t>Розглянувши заяву за вх. №</w:t>
      </w:r>
      <w:r>
        <w:t xml:space="preserve"> 231</w:t>
      </w:r>
      <w:r w:rsidRPr="00DE2C1F">
        <w:t xml:space="preserve"> від </w:t>
      </w:r>
      <w:r>
        <w:t>22.07.2024</w:t>
      </w:r>
      <w:r w:rsidRPr="00DE2C1F">
        <w:t xml:space="preserve"> року </w:t>
      </w:r>
      <w:r w:rsidRPr="00C61BDF">
        <w:t>ФГ «Івасюка Василя Дмитровича»</w:t>
      </w:r>
      <w:r>
        <w:rPr>
          <w:b/>
        </w:rPr>
        <w:t xml:space="preserve">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перехресті вулиць Незалежності-Механізаторів та по вул. Незалежності (біля лікарні),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1200F6" w:rsidRPr="00DE2C1F" w:rsidRDefault="001200F6" w:rsidP="00656078">
      <w:pPr>
        <w:jc w:val="both"/>
        <w:rPr>
          <w:b/>
        </w:rPr>
      </w:pPr>
    </w:p>
    <w:p w:rsidR="001200F6" w:rsidRPr="00DE2C1F" w:rsidRDefault="001200F6" w:rsidP="00656078">
      <w:pPr>
        <w:jc w:val="both"/>
      </w:pPr>
      <w:r w:rsidRPr="00DE2C1F">
        <w:rPr>
          <w:b/>
        </w:rPr>
        <w:t>В И Р І Ш И В:</w:t>
      </w:r>
    </w:p>
    <w:p w:rsidR="001200F6" w:rsidRPr="00DE2C1F" w:rsidRDefault="001200F6" w:rsidP="00656078">
      <w:pPr>
        <w:jc w:val="center"/>
      </w:pPr>
    </w:p>
    <w:p w:rsidR="001200F6" w:rsidRPr="00DE2C1F" w:rsidRDefault="001200F6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 xml:space="preserve">перехресті вулиць  Незалежності-Механізаторів та по вул. Незалежності (біля лікарні) в  м. Кіцмань Чернівецького району, Чернівецької області на період </w:t>
      </w:r>
      <w:r w:rsidRPr="00DE2C1F">
        <w:t>з</w:t>
      </w:r>
      <w:r>
        <w:t xml:space="preserve"> 10</w:t>
      </w:r>
      <w:r w:rsidRPr="00DE2C1F">
        <w:t>.0</w:t>
      </w:r>
      <w:r>
        <w:t>8</w:t>
      </w:r>
      <w:r w:rsidRPr="00DE2C1F">
        <w:t>.20</w:t>
      </w:r>
      <w:r>
        <w:t xml:space="preserve">24 р. </w:t>
      </w:r>
      <w:bookmarkStart w:id="0" w:name="_GoBack"/>
      <w:bookmarkEnd w:id="0"/>
      <w:r>
        <w:t>по   30.11</w:t>
      </w:r>
      <w:r w:rsidRPr="00DE2C1F">
        <w:t>.</w:t>
      </w:r>
      <w:r>
        <w:t>2024 р.</w:t>
      </w:r>
    </w:p>
    <w:p w:rsidR="001200F6" w:rsidRDefault="001200F6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>перехресті вулиць  Незалежності-Механізаторів та по вул. Незалежності (біля лікарні) в м. Кіцмань Чернівецького району, Чернівецької області: з 08</w:t>
      </w:r>
      <w:r w:rsidRPr="00DE2C1F">
        <w:t>.00 год</w:t>
      </w:r>
      <w:r>
        <w:t>.</w:t>
      </w:r>
      <w:r w:rsidRPr="00DE2C1F">
        <w:t xml:space="preserve"> до 2</w:t>
      </w:r>
      <w:r>
        <w:t>0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1200F6" w:rsidRPr="00DC4ABC" w:rsidRDefault="001200F6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 w:rsidRPr="00C61BDF">
        <w:t>ФГ «Івасюка Василя Дмитровича»</w:t>
      </w:r>
      <w:r>
        <w:t xml:space="preserve">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>
        <w:t>.</w:t>
      </w:r>
      <w:r w:rsidRPr="00DC4ABC">
        <w:t xml:space="preserve"> </w:t>
      </w:r>
    </w:p>
    <w:p w:rsidR="001200F6" w:rsidRPr="00DE2C1F" w:rsidRDefault="001200F6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1200F6" w:rsidRPr="00DE2C1F" w:rsidRDefault="001200F6" w:rsidP="00656078">
      <w:pPr>
        <w:ind w:left="720"/>
        <w:jc w:val="both"/>
      </w:pPr>
    </w:p>
    <w:p w:rsidR="001200F6" w:rsidRPr="00DE2C1F" w:rsidRDefault="001200F6" w:rsidP="00656078">
      <w:pPr>
        <w:jc w:val="both"/>
      </w:pPr>
    </w:p>
    <w:p w:rsidR="001200F6" w:rsidRPr="00DE2C1F" w:rsidRDefault="001200F6" w:rsidP="00656078">
      <w:pPr>
        <w:jc w:val="both"/>
      </w:pPr>
    </w:p>
    <w:p w:rsidR="001200F6" w:rsidRPr="00DE2C1F" w:rsidRDefault="001200F6" w:rsidP="00656078">
      <w:pPr>
        <w:jc w:val="both"/>
      </w:pPr>
    </w:p>
    <w:p w:rsidR="001200F6" w:rsidRPr="00DE2C1F" w:rsidRDefault="001200F6" w:rsidP="00656078">
      <w:pPr>
        <w:rPr>
          <w:b/>
        </w:rPr>
      </w:pPr>
      <w:r w:rsidRPr="00DE2C1F">
        <w:rPr>
          <w:b/>
        </w:rPr>
        <w:t xml:space="preserve">Міський  голова                                                                               </w:t>
      </w:r>
      <w:r>
        <w:rPr>
          <w:b/>
        </w:rPr>
        <w:t xml:space="preserve">                   </w:t>
      </w:r>
      <w:r w:rsidRPr="00DE2C1F">
        <w:rPr>
          <w:b/>
        </w:rPr>
        <w:t xml:space="preserve">  С</w:t>
      </w:r>
      <w:r>
        <w:rPr>
          <w:b/>
        </w:rPr>
        <w:t xml:space="preserve">ергій </w:t>
      </w:r>
      <w:r w:rsidRPr="00DE2C1F">
        <w:rPr>
          <w:b/>
        </w:rPr>
        <w:t>Б</w:t>
      </w:r>
      <w:r>
        <w:rPr>
          <w:b/>
        </w:rPr>
        <w:t>УЛЕГА</w:t>
      </w:r>
    </w:p>
    <w:sectPr w:rsidR="001200F6" w:rsidRPr="00DE2C1F" w:rsidSect="00441F14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6B27"/>
    <w:rsid w:val="000D5C28"/>
    <w:rsid w:val="001200F6"/>
    <w:rsid w:val="00193581"/>
    <w:rsid w:val="001D5266"/>
    <w:rsid w:val="00200701"/>
    <w:rsid w:val="00205C46"/>
    <w:rsid w:val="0023208A"/>
    <w:rsid w:val="002A24AB"/>
    <w:rsid w:val="0035688C"/>
    <w:rsid w:val="003E68FC"/>
    <w:rsid w:val="00441F14"/>
    <w:rsid w:val="0045567C"/>
    <w:rsid w:val="004C2026"/>
    <w:rsid w:val="004D4F78"/>
    <w:rsid w:val="00500393"/>
    <w:rsid w:val="00512D60"/>
    <w:rsid w:val="005A5311"/>
    <w:rsid w:val="005E4956"/>
    <w:rsid w:val="006157DB"/>
    <w:rsid w:val="00622703"/>
    <w:rsid w:val="00627A1C"/>
    <w:rsid w:val="00636EF1"/>
    <w:rsid w:val="00656078"/>
    <w:rsid w:val="0067006A"/>
    <w:rsid w:val="00734CC9"/>
    <w:rsid w:val="0074490E"/>
    <w:rsid w:val="00797A88"/>
    <w:rsid w:val="007C30DF"/>
    <w:rsid w:val="007E7C3D"/>
    <w:rsid w:val="007F1DF1"/>
    <w:rsid w:val="008426D6"/>
    <w:rsid w:val="008529ED"/>
    <w:rsid w:val="00A054BD"/>
    <w:rsid w:val="00A95126"/>
    <w:rsid w:val="00B3007F"/>
    <w:rsid w:val="00B60C27"/>
    <w:rsid w:val="00B85AC3"/>
    <w:rsid w:val="00BB6FBA"/>
    <w:rsid w:val="00BD73A0"/>
    <w:rsid w:val="00C3105D"/>
    <w:rsid w:val="00C578F9"/>
    <w:rsid w:val="00C61BDF"/>
    <w:rsid w:val="00D467F4"/>
    <w:rsid w:val="00DB05A5"/>
    <w:rsid w:val="00DC4ABC"/>
    <w:rsid w:val="00DE2C1F"/>
    <w:rsid w:val="00E023D0"/>
    <w:rsid w:val="00E169E3"/>
    <w:rsid w:val="00E208C1"/>
    <w:rsid w:val="00E411E7"/>
    <w:rsid w:val="00EB7CB8"/>
    <w:rsid w:val="00F2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327</Words>
  <Characters>1870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2024-08-15T09:46:00Z</cp:lastPrinted>
  <dcterms:created xsi:type="dcterms:W3CDTF">2024-08-05T08:02:00Z</dcterms:created>
  <dcterms:modified xsi:type="dcterms:W3CDTF">2024-08-15T09:46:00Z</dcterms:modified>
</cp:coreProperties>
</file>