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A4D" w:rsidRPr="00A461C0" w:rsidRDefault="009E1A4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5228091" r:id="rId8"/>
        </w:object>
      </w:r>
    </w:p>
    <w:p w:rsidR="009E1A4D" w:rsidRPr="00D927B7" w:rsidRDefault="009E1A4D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E1A4D" w:rsidRPr="00D927B7" w:rsidRDefault="009E1A4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E1A4D" w:rsidRPr="00D927B7" w:rsidRDefault="009E1A4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E1A4D" w:rsidRPr="00D927B7" w:rsidRDefault="009E1A4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E1A4D" w:rsidRDefault="009E1A4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E1A4D" w:rsidRDefault="009E1A4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E1A4D" w:rsidRPr="00A461C0" w:rsidRDefault="009E1A4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9E1A4D" w:rsidRPr="00A461C0" w:rsidRDefault="009E1A4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E1A4D" w:rsidRDefault="009E1A4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764AC6">
        <w:rPr>
          <w:rFonts w:ascii="Times New Roman" w:hAnsi="Times New Roman"/>
          <w:b/>
          <w:szCs w:val="24"/>
        </w:rPr>
        <w:t>№ 279/8</w:t>
      </w:r>
    </w:p>
    <w:p w:rsidR="009E1A4D" w:rsidRPr="00A461C0" w:rsidRDefault="009E1A4D" w:rsidP="00EE1455">
      <w:pPr>
        <w:pStyle w:val="Normal2"/>
        <w:rPr>
          <w:rFonts w:ascii="Times New Roman" w:hAnsi="Times New Roman"/>
          <w:b/>
          <w:szCs w:val="24"/>
        </w:rPr>
      </w:pPr>
    </w:p>
    <w:p w:rsidR="009E1A4D" w:rsidRDefault="009E1A4D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9E1A4D" w:rsidRDefault="009E1A4D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9E1A4D" w:rsidRDefault="009E1A4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Pr="00297282" w:rsidRDefault="009E1A4D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46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9E1A4D" w:rsidRPr="00A461C0" w:rsidRDefault="009E1A4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E1A4D" w:rsidRPr="005E7A69" w:rsidRDefault="009E1A4D" w:rsidP="005E7A69">
      <w:pPr>
        <w:jc w:val="both"/>
        <w:rPr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642A3">
        <w:rPr>
          <w:rFonts w:ascii="Times New Roman" w:hAnsi="Times New Roman"/>
          <w:bCs/>
          <w:sz w:val="24"/>
          <w:szCs w:val="24"/>
          <w:lang w:val="uk-UA"/>
        </w:rPr>
        <w:t>липень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65682,19 грн.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шістдесят п’ять тисяч шістсот вісімдесят дві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грив</w:t>
      </w:r>
      <w:r>
        <w:rPr>
          <w:rFonts w:ascii="Times New Roman" w:hAnsi="Times New Roman"/>
          <w:sz w:val="24"/>
          <w:szCs w:val="24"/>
          <w:lang w:val="uk-UA"/>
        </w:rPr>
        <w:t xml:space="preserve">ні 19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  <w:r w:rsidRPr="005E7A69">
        <w:rPr>
          <w:color w:val="000000"/>
          <w:lang w:val="uk-UA"/>
        </w:rPr>
        <w:t xml:space="preserve"> </w:t>
      </w:r>
    </w:p>
    <w:p w:rsidR="009E1A4D" w:rsidRDefault="009E1A4D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9E1A4D" w:rsidRDefault="009E1A4D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9E1A4D" w:rsidRPr="0049467A" w:rsidRDefault="009E1A4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9E1A4D" w:rsidRPr="00764AC6" w:rsidRDefault="009E1A4D" w:rsidP="009C62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E1A4D" w:rsidRDefault="009E1A4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Pr="006E1E18" w:rsidRDefault="009E1A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E1A4D" w:rsidRPr="00AB1F9E" w:rsidRDefault="009E1A4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E1A4D" w:rsidRPr="00AB1F9E" w:rsidSect="00764AC6">
      <w:pgSz w:w="11906" w:h="16838" w:code="9"/>
      <w:pgMar w:top="360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A4D" w:rsidRDefault="009E1A4D" w:rsidP="00EE1455">
      <w:pPr>
        <w:spacing w:after="0" w:line="240" w:lineRule="auto"/>
      </w:pPr>
      <w:r>
        <w:separator/>
      </w:r>
    </w:p>
  </w:endnote>
  <w:endnote w:type="continuationSeparator" w:id="0">
    <w:p w:rsidR="009E1A4D" w:rsidRDefault="009E1A4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A4D" w:rsidRDefault="009E1A4D" w:rsidP="00EE1455">
      <w:pPr>
        <w:spacing w:after="0" w:line="240" w:lineRule="auto"/>
      </w:pPr>
      <w:r>
        <w:separator/>
      </w:r>
    </w:p>
  </w:footnote>
  <w:footnote w:type="continuationSeparator" w:id="0">
    <w:p w:rsidR="009E1A4D" w:rsidRDefault="009E1A4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583E"/>
    <w:rsid w:val="00012B86"/>
    <w:rsid w:val="00031966"/>
    <w:rsid w:val="0003437F"/>
    <w:rsid w:val="00042B21"/>
    <w:rsid w:val="00043152"/>
    <w:rsid w:val="00050B0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C2108"/>
    <w:rsid w:val="000C2D57"/>
    <w:rsid w:val="000E1A71"/>
    <w:rsid w:val="000E5091"/>
    <w:rsid w:val="000E63CB"/>
    <w:rsid w:val="000F5A95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914"/>
    <w:rsid w:val="00261A87"/>
    <w:rsid w:val="00267089"/>
    <w:rsid w:val="002710AF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057D2"/>
    <w:rsid w:val="0041052A"/>
    <w:rsid w:val="0043563E"/>
    <w:rsid w:val="004474E2"/>
    <w:rsid w:val="00447CED"/>
    <w:rsid w:val="00460077"/>
    <w:rsid w:val="004642A3"/>
    <w:rsid w:val="0048639B"/>
    <w:rsid w:val="0049467A"/>
    <w:rsid w:val="00497BFC"/>
    <w:rsid w:val="004A28F2"/>
    <w:rsid w:val="004B35B5"/>
    <w:rsid w:val="004B50A7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A69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64AC6"/>
    <w:rsid w:val="007714A7"/>
    <w:rsid w:val="00784638"/>
    <w:rsid w:val="00784D6A"/>
    <w:rsid w:val="00791E35"/>
    <w:rsid w:val="007B21F4"/>
    <w:rsid w:val="007B22D0"/>
    <w:rsid w:val="007B6793"/>
    <w:rsid w:val="007D19E2"/>
    <w:rsid w:val="007E2669"/>
    <w:rsid w:val="007E6625"/>
    <w:rsid w:val="00803DE7"/>
    <w:rsid w:val="00831BF9"/>
    <w:rsid w:val="00844C39"/>
    <w:rsid w:val="008744E2"/>
    <w:rsid w:val="008775DC"/>
    <w:rsid w:val="00881954"/>
    <w:rsid w:val="00885039"/>
    <w:rsid w:val="00885136"/>
    <w:rsid w:val="00894C1E"/>
    <w:rsid w:val="00897759"/>
    <w:rsid w:val="008A23C6"/>
    <w:rsid w:val="0092462C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1A4D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148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1526A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14119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6332D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90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298</Words>
  <Characters>1703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2024-08-15T08:55:00Z</cp:lastPrinted>
  <dcterms:created xsi:type="dcterms:W3CDTF">2024-08-01T05:13:00Z</dcterms:created>
  <dcterms:modified xsi:type="dcterms:W3CDTF">2024-08-15T08:55:00Z</dcterms:modified>
</cp:coreProperties>
</file>