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95" w:rsidRPr="00A461C0" w:rsidRDefault="0024629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5246155" r:id="rId8"/>
        </w:object>
      </w:r>
    </w:p>
    <w:p w:rsidR="00246295" w:rsidRPr="00D927B7" w:rsidRDefault="0024629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46295" w:rsidRPr="00D927B7" w:rsidRDefault="002462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46295" w:rsidRPr="00D927B7" w:rsidRDefault="002462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46295" w:rsidRPr="00D927B7" w:rsidRDefault="0024629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46295" w:rsidRDefault="002462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46295" w:rsidRDefault="002462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46295" w:rsidRPr="00A461C0" w:rsidRDefault="002462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246295" w:rsidRPr="00A461C0" w:rsidRDefault="0024629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46295" w:rsidRDefault="0024629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</w:t>
      </w:r>
      <w:r w:rsidRPr="00BC2245">
        <w:rPr>
          <w:rFonts w:ascii="Times New Roman" w:hAnsi="Times New Roman"/>
          <w:b/>
          <w:szCs w:val="24"/>
        </w:rPr>
        <w:t>№ 281/8</w:t>
      </w:r>
    </w:p>
    <w:p w:rsidR="00246295" w:rsidRDefault="0024629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246295" w:rsidRDefault="0024629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246295" w:rsidRDefault="0024629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246295" w:rsidRDefault="0024629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 Либюк Любові Йосипівні</w:t>
      </w:r>
    </w:p>
    <w:p w:rsidR="00246295" w:rsidRDefault="0024629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Pr="00571C3A" w:rsidRDefault="0024629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послуг»,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246295" w:rsidRPr="00A461C0" w:rsidRDefault="0024629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46295" w:rsidRPr="006F2277" w:rsidRDefault="00246295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№165-р від 30.07.2024року «Про надання соціальної послуги догляд стаціонарний (безоплатно) гр.Либюк Любові Йосипівні»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246295" w:rsidRDefault="00246295" w:rsidP="00E2669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46295" w:rsidRPr="00D16C87" w:rsidRDefault="00246295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</w:p>
    <w:p w:rsidR="00246295" w:rsidRDefault="002462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46295" w:rsidRPr="006E1E18" w:rsidRDefault="002462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46295" w:rsidRDefault="002462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246295" w:rsidSect="006D7CD2">
      <w:pgSz w:w="11906" w:h="16838" w:code="9"/>
      <w:pgMar w:top="284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295" w:rsidRDefault="00246295" w:rsidP="00EE1455">
      <w:pPr>
        <w:spacing w:after="0" w:line="240" w:lineRule="auto"/>
      </w:pPr>
      <w:r>
        <w:separator/>
      </w:r>
    </w:p>
  </w:endnote>
  <w:endnote w:type="continuationSeparator" w:id="0">
    <w:p w:rsidR="00246295" w:rsidRDefault="0024629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295" w:rsidRDefault="00246295" w:rsidP="00EE1455">
      <w:pPr>
        <w:spacing w:after="0" w:line="240" w:lineRule="auto"/>
      </w:pPr>
      <w:r>
        <w:separator/>
      </w:r>
    </w:p>
  </w:footnote>
  <w:footnote w:type="continuationSeparator" w:id="0">
    <w:p w:rsidR="00246295" w:rsidRDefault="0024629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73A3F"/>
    <w:rsid w:val="00183C65"/>
    <w:rsid w:val="00196D86"/>
    <w:rsid w:val="00197C29"/>
    <w:rsid w:val="001A2ABE"/>
    <w:rsid w:val="001A7E99"/>
    <w:rsid w:val="001C1411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2101D"/>
    <w:rsid w:val="00241E96"/>
    <w:rsid w:val="00246295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7282"/>
    <w:rsid w:val="002A5C1C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174AB"/>
    <w:rsid w:val="0032457C"/>
    <w:rsid w:val="00352CAC"/>
    <w:rsid w:val="00360BB1"/>
    <w:rsid w:val="0037758D"/>
    <w:rsid w:val="00385665"/>
    <w:rsid w:val="003C770A"/>
    <w:rsid w:val="003D11EC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6938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543F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D7CD2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8E0AA4"/>
    <w:rsid w:val="00901D16"/>
    <w:rsid w:val="009038E9"/>
    <w:rsid w:val="00914F44"/>
    <w:rsid w:val="0092462C"/>
    <w:rsid w:val="00937DF7"/>
    <w:rsid w:val="00943BDE"/>
    <w:rsid w:val="00954219"/>
    <w:rsid w:val="009629C0"/>
    <w:rsid w:val="0096314E"/>
    <w:rsid w:val="00976551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47F7E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4786"/>
    <w:rsid w:val="00AD580F"/>
    <w:rsid w:val="00AE2905"/>
    <w:rsid w:val="00AF2354"/>
    <w:rsid w:val="00AF2744"/>
    <w:rsid w:val="00B069A7"/>
    <w:rsid w:val="00B2436D"/>
    <w:rsid w:val="00B24FC9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2245"/>
    <w:rsid w:val="00BC4731"/>
    <w:rsid w:val="00BC579E"/>
    <w:rsid w:val="00BF4E6F"/>
    <w:rsid w:val="00C40302"/>
    <w:rsid w:val="00C52AEF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C6BFD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68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257</Words>
  <Characters>1465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2024-08-15T13:56:00Z</cp:lastPrinted>
  <dcterms:created xsi:type="dcterms:W3CDTF">2024-08-01T05:40:00Z</dcterms:created>
  <dcterms:modified xsi:type="dcterms:W3CDTF">2024-08-15T13:56:00Z</dcterms:modified>
</cp:coreProperties>
</file>