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1B9" w:rsidRPr="00A461C0" w:rsidRDefault="005A41B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5571314" r:id="rId8"/>
        </w:object>
      </w:r>
    </w:p>
    <w:p w:rsidR="005A41B9" w:rsidRPr="00D927B7" w:rsidRDefault="005A41B9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A41B9" w:rsidRPr="00D927B7" w:rsidRDefault="005A41B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A41B9" w:rsidRPr="00D927B7" w:rsidRDefault="005A41B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A41B9" w:rsidRPr="00D927B7" w:rsidRDefault="005A41B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A41B9" w:rsidRDefault="005A41B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A41B9" w:rsidRDefault="005A41B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5A41B9" w:rsidRPr="00A461C0" w:rsidRDefault="005A41B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5A41B9" w:rsidRPr="00A461C0" w:rsidRDefault="005A41B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A41B9" w:rsidRDefault="005A41B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4E292E">
        <w:rPr>
          <w:rFonts w:ascii="Times New Roman" w:hAnsi="Times New Roman"/>
          <w:b/>
          <w:szCs w:val="24"/>
        </w:rPr>
        <w:t>№ 282/8</w:t>
      </w:r>
    </w:p>
    <w:p w:rsidR="005A41B9" w:rsidRPr="00A461C0" w:rsidRDefault="005A41B9" w:rsidP="00EE1455">
      <w:pPr>
        <w:pStyle w:val="Normal2"/>
        <w:rPr>
          <w:rFonts w:ascii="Times New Roman" w:hAnsi="Times New Roman"/>
          <w:b/>
          <w:szCs w:val="24"/>
        </w:rPr>
      </w:pPr>
    </w:p>
    <w:p w:rsidR="005A41B9" w:rsidRDefault="005A41B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A41B9" w:rsidRDefault="005A41B9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5A41B9" w:rsidRDefault="005A41B9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5A41B9" w:rsidRDefault="005A41B9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5A41B9" w:rsidRDefault="005A41B9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(платно) гр. Петренку Мирославу Івановичу</w:t>
      </w:r>
    </w:p>
    <w:p w:rsidR="005A41B9" w:rsidRDefault="005A41B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A41B9" w:rsidRPr="00571C3A" w:rsidRDefault="005A41B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</w:t>
      </w:r>
      <w:r w:rsidRPr="00CE4F99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Міністерства соціальної політики України </w:t>
      </w:r>
      <w:r w:rsidRPr="00CE4F99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CE4F99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CE4F99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CE4F99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CE4F99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CE4F99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CE4F99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від 23.06.2020 №429 «Про затвердження Класифікатора соціальних послуг», </w:t>
      </w:r>
      <w:r w:rsidRPr="00CE4F99">
        <w:rPr>
          <w:rFonts w:ascii="Times New Roman" w:hAnsi="Times New Roman"/>
          <w:bCs/>
          <w:sz w:val="24"/>
          <w:szCs w:val="24"/>
          <w:lang w:val="uk-UA"/>
        </w:rPr>
        <w:t>виконавчий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 xml:space="preserve"> комітет міської ради</w:t>
      </w:r>
    </w:p>
    <w:p w:rsidR="005A41B9" w:rsidRPr="00A461C0" w:rsidRDefault="005A41B9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A41B9" w:rsidRDefault="005A41B9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A41B9" w:rsidRPr="006F2277" w:rsidRDefault="005A41B9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№161-р від 29.07.2024року «Про надання соціальної послуги догляд стаціонарний (платно) гр.Петренку Мирославу Івановичу»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5A41B9" w:rsidRDefault="005A41B9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A41B9" w:rsidRPr="00D16C87" w:rsidRDefault="005A41B9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:rsidR="005A41B9" w:rsidRDefault="005A41B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A41B9" w:rsidRDefault="005A41B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A41B9" w:rsidRDefault="005A41B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5A41B9" w:rsidRPr="006E1E18" w:rsidRDefault="005A41B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A41B9" w:rsidRDefault="005A41B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A41B9" w:rsidRDefault="005A41B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A41B9" w:rsidRDefault="005A41B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A41B9" w:rsidRDefault="005A41B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A41B9" w:rsidRDefault="005A41B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5A41B9" w:rsidSect="00166321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1B9" w:rsidRDefault="005A41B9" w:rsidP="00EE1455">
      <w:pPr>
        <w:spacing w:after="0" w:line="240" w:lineRule="auto"/>
      </w:pPr>
      <w:r>
        <w:separator/>
      </w:r>
    </w:p>
  </w:endnote>
  <w:endnote w:type="continuationSeparator" w:id="0">
    <w:p w:rsidR="005A41B9" w:rsidRDefault="005A41B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1B9" w:rsidRDefault="005A41B9" w:rsidP="00EE1455">
      <w:pPr>
        <w:spacing w:after="0" w:line="240" w:lineRule="auto"/>
      </w:pPr>
      <w:r>
        <w:separator/>
      </w:r>
    </w:p>
  </w:footnote>
  <w:footnote w:type="continuationSeparator" w:id="0">
    <w:p w:rsidR="005A41B9" w:rsidRDefault="005A41B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D5EC8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6321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7089"/>
    <w:rsid w:val="00275760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0B69"/>
    <w:rsid w:val="0031460F"/>
    <w:rsid w:val="00316404"/>
    <w:rsid w:val="0032457C"/>
    <w:rsid w:val="00352CAC"/>
    <w:rsid w:val="003570D3"/>
    <w:rsid w:val="00360BB1"/>
    <w:rsid w:val="0037758D"/>
    <w:rsid w:val="00385665"/>
    <w:rsid w:val="003C770A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B3"/>
    <w:rsid w:val="004A28F2"/>
    <w:rsid w:val="004A6F1A"/>
    <w:rsid w:val="004B527B"/>
    <w:rsid w:val="004C2D83"/>
    <w:rsid w:val="004C6B29"/>
    <w:rsid w:val="004C7D40"/>
    <w:rsid w:val="004E292E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A41B9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5606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47EA3"/>
    <w:rsid w:val="00753210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DF7"/>
    <w:rsid w:val="00943BDE"/>
    <w:rsid w:val="00954219"/>
    <w:rsid w:val="009629C0"/>
    <w:rsid w:val="009714FE"/>
    <w:rsid w:val="00991EBA"/>
    <w:rsid w:val="00997375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27876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2FB6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E4F99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30E5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03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254</Words>
  <Characters>1450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2024-08-19T08:15:00Z</cp:lastPrinted>
  <dcterms:created xsi:type="dcterms:W3CDTF">2024-08-01T05:41:00Z</dcterms:created>
  <dcterms:modified xsi:type="dcterms:W3CDTF">2024-08-19T08:15:00Z</dcterms:modified>
</cp:coreProperties>
</file>