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27" w:rsidRPr="00A461C0" w:rsidRDefault="00CD422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5571807" r:id="rId8"/>
        </w:object>
      </w:r>
    </w:p>
    <w:p w:rsidR="00CD4227" w:rsidRPr="00D927B7" w:rsidRDefault="00CD4227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D4227" w:rsidRPr="00D927B7" w:rsidRDefault="00CD422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D4227" w:rsidRPr="00D927B7" w:rsidRDefault="00CD422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D4227" w:rsidRPr="00D927B7" w:rsidRDefault="00CD422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D4227" w:rsidRDefault="00CD422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D4227" w:rsidRDefault="00CD422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D4227" w:rsidRPr="00A461C0" w:rsidRDefault="00CD422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CD4227" w:rsidRPr="00A461C0" w:rsidRDefault="00CD422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D4227" w:rsidRDefault="00CD422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серпня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</w:t>
      </w:r>
      <w:r w:rsidRPr="00843725">
        <w:rPr>
          <w:rFonts w:ascii="Times New Roman" w:hAnsi="Times New Roman"/>
          <w:b/>
          <w:szCs w:val="24"/>
        </w:rPr>
        <w:t>№ 283/8</w:t>
      </w:r>
    </w:p>
    <w:p w:rsidR="00CD4227" w:rsidRPr="00A461C0" w:rsidRDefault="00CD4227" w:rsidP="00EE1455">
      <w:pPr>
        <w:pStyle w:val="Normal2"/>
        <w:rPr>
          <w:rFonts w:ascii="Times New Roman" w:hAnsi="Times New Roman"/>
          <w:b/>
          <w:szCs w:val="24"/>
        </w:rPr>
      </w:pPr>
    </w:p>
    <w:p w:rsidR="00CD4227" w:rsidRDefault="00CD4227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CD4227" w:rsidRDefault="00CD4227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CD4227" w:rsidRDefault="00CD4227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перевід гр.Пугача Юрія Івановича</w:t>
      </w:r>
    </w:p>
    <w:p w:rsidR="00CD4227" w:rsidRDefault="00CD4227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з платної  соціальної послуги догляд стаціонарний на</w:t>
      </w:r>
    </w:p>
    <w:p w:rsidR="00CD4227" w:rsidRDefault="00CD4227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безоплатну  соціальну послугу догляд стаціонарний</w:t>
      </w:r>
    </w:p>
    <w:p w:rsidR="00CD4227" w:rsidRDefault="00CD422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D4227" w:rsidRDefault="00CD422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D4227" w:rsidRPr="00571C3A" w:rsidRDefault="00CD4227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соціальні послуги», Порядку організації надання соціальних послуг, затверджених Постановою Кабінету Міністрів України від  01.06.2020р. №587,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40650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40650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0650E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40650E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«Про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40650E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0650E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,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Про затвердження Класифікатора соціаль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них послуг», 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CD4227" w:rsidRPr="00A461C0" w:rsidRDefault="00CD4227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D4227" w:rsidRDefault="00CD4227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D4227" w:rsidRPr="006B43A5" w:rsidRDefault="00CD4227" w:rsidP="006B43A5">
      <w:pPr>
        <w:pStyle w:val="ListParagraph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 w:rsidRPr="006B43A5">
        <w:rPr>
          <w:rFonts w:ascii="Times New Roman" w:hAnsi="Times New Roman"/>
          <w:sz w:val="24"/>
          <w:szCs w:val="24"/>
          <w:lang w:val="uk-UA"/>
        </w:rPr>
        <w:t>Затвердити розпорядження міського голови Кіцманської міської ради №156-р від 16.07.2024року «Про перевід гр.Пугача Юрія Івановича з платної  соціальної послуги догляд стаціонарний на безоплатну  соціальну послугу догляд стаціонарний».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D4227" w:rsidRPr="00D16C87" w:rsidRDefault="00CD4227" w:rsidP="006B43A5">
      <w:pPr>
        <w:spacing w:after="0" w:line="240" w:lineRule="auto"/>
        <w:ind w:firstLine="284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CD4227" w:rsidRDefault="00CD422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D4227" w:rsidRDefault="00CD422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4227" w:rsidRDefault="00CD422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4227" w:rsidRDefault="00CD422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CD4227" w:rsidRPr="006E1E18" w:rsidRDefault="00CD422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D4227" w:rsidRDefault="00CD422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CD4227" w:rsidSect="003E4E84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227" w:rsidRDefault="00CD4227" w:rsidP="00EE1455">
      <w:pPr>
        <w:spacing w:after="0" w:line="240" w:lineRule="auto"/>
      </w:pPr>
      <w:r>
        <w:separator/>
      </w:r>
    </w:p>
  </w:endnote>
  <w:endnote w:type="continuationSeparator" w:id="0">
    <w:p w:rsidR="00CD4227" w:rsidRDefault="00CD422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227" w:rsidRDefault="00CD4227" w:rsidP="00EE1455">
      <w:pPr>
        <w:spacing w:after="0" w:line="240" w:lineRule="auto"/>
      </w:pPr>
      <w:r>
        <w:separator/>
      </w:r>
    </w:p>
  </w:footnote>
  <w:footnote w:type="continuationSeparator" w:id="0">
    <w:p w:rsidR="00CD4227" w:rsidRDefault="00CD422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7102836"/>
    <w:multiLevelType w:val="hybridMultilevel"/>
    <w:tmpl w:val="212C1136"/>
    <w:lvl w:ilvl="0" w:tplc="54C216A6">
      <w:start w:val="1"/>
      <w:numFmt w:val="decimal"/>
      <w:lvlText w:val="%1."/>
      <w:lvlJc w:val="left"/>
      <w:pPr>
        <w:ind w:left="760" w:hanging="40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7C19"/>
    <w:rsid w:val="00051F69"/>
    <w:rsid w:val="000541DF"/>
    <w:rsid w:val="00057C04"/>
    <w:rsid w:val="00060337"/>
    <w:rsid w:val="000632C1"/>
    <w:rsid w:val="000721E5"/>
    <w:rsid w:val="00080D4D"/>
    <w:rsid w:val="000A43EA"/>
    <w:rsid w:val="000B561E"/>
    <w:rsid w:val="000B5805"/>
    <w:rsid w:val="000C2108"/>
    <w:rsid w:val="000C2D57"/>
    <w:rsid w:val="000D6888"/>
    <w:rsid w:val="000E1A71"/>
    <w:rsid w:val="000E5091"/>
    <w:rsid w:val="000E63CB"/>
    <w:rsid w:val="000F3A7D"/>
    <w:rsid w:val="001160A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41E96"/>
    <w:rsid w:val="00254DC0"/>
    <w:rsid w:val="002576D7"/>
    <w:rsid w:val="00261A87"/>
    <w:rsid w:val="00264843"/>
    <w:rsid w:val="00267089"/>
    <w:rsid w:val="00267E2A"/>
    <w:rsid w:val="002715B3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5E66"/>
    <w:rsid w:val="00307527"/>
    <w:rsid w:val="00310B69"/>
    <w:rsid w:val="0031460F"/>
    <w:rsid w:val="00316404"/>
    <w:rsid w:val="0032457C"/>
    <w:rsid w:val="00352CAC"/>
    <w:rsid w:val="00360BB1"/>
    <w:rsid w:val="0037758D"/>
    <w:rsid w:val="00385665"/>
    <w:rsid w:val="003C770A"/>
    <w:rsid w:val="003D78A3"/>
    <w:rsid w:val="003E14DD"/>
    <w:rsid w:val="003E3FED"/>
    <w:rsid w:val="003E4E84"/>
    <w:rsid w:val="0040650E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134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60EF6"/>
    <w:rsid w:val="00670F1B"/>
    <w:rsid w:val="006711AF"/>
    <w:rsid w:val="006735AA"/>
    <w:rsid w:val="006837C5"/>
    <w:rsid w:val="00684A5E"/>
    <w:rsid w:val="006A0B2D"/>
    <w:rsid w:val="006B43A5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92B3A"/>
    <w:rsid w:val="007B22D0"/>
    <w:rsid w:val="007B6793"/>
    <w:rsid w:val="007C5851"/>
    <w:rsid w:val="007E2669"/>
    <w:rsid w:val="007E6625"/>
    <w:rsid w:val="007E70F3"/>
    <w:rsid w:val="00803DE7"/>
    <w:rsid w:val="00814CFC"/>
    <w:rsid w:val="00843725"/>
    <w:rsid w:val="00844C39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7209"/>
    <w:rsid w:val="00937DF7"/>
    <w:rsid w:val="00943BDE"/>
    <w:rsid w:val="00954219"/>
    <w:rsid w:val="00962536"/>
    <w:rsid w:val="009629C0"/>
    <w:rsid w:val="0096314E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5C04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051C"/>
    <w:rsid w:val="00C74289"/>
    <w:rsid w:val="00C81D06"/>
    <w:rsid w:val="00C86FE4"/>
    <w:rsid w:val="00C911C2"/>
    <w:rsid w:val="00C93324"/>
    <w:rsid w:val="00C94FF1"/>
    <w:rsid w:val="00CB6CB3"/>
    <w:rsid w:val="00CC0D07"/>
    <w:rsid w:val="00CD0537"/>
    <w:rsid w:val="00CD2076"/>
    <w:rsid w:val="00CD4227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424FF"/>
    <w:rsid w:val="00D5587D"/>
    <w:rsid w:val="00D6030F"/>
    <w:rsid w:val="00D607E7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272</Words>
  <Characters>1553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2024-08-19T08:24:00Z</cp:lastPrinted>
  <dcterms:created xsi:type="dcterms:W3CDTF">2024-08-01T05:41:00Z</dcterms:created>
  <dcterms:modified xsi:type="dcterms:W3CDTF">2024-08-19T08:24:00Z</dcterms:modified>
</cp:coreProperties>
</file>