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159" w:rsidRDefault="00711159" w:rsidP="0021130B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</w:t>
      </w:r>
    </w:p>
    <w:p w:rsidR="00711159" w:rsidRDefault="00711159" w:rsidP="0021130B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5157466" r:id="rId5"/>
        </w:object>
      </w:r>
    </w:p>
    <w:p w:rsidR="00711159" w:rsidRPr="00D40266" w:rsidRDefault="00711159" w:rsidP="0021130B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711159" w:rsidRDefault="00711159" w:rsidP="0021130B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11159" w:rsidRDefault="00711159" w:rsidP="0021130B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11159" w:rsidRDefault="00711159" w:rsidP="0021130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11159" w:rsidRDefault="00711159" w:rsidP="0021130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11159" w:rsidRDefault="00711159" w:rsidP="0021130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711159" w:rsidRDefault="00711159" w:rsidP="0021130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711159" w:rsidRDefault="00711159" w:rsidP="002113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Default="00711159" w:rsidP="002113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711159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11159" w:rsidRDefault="00711159" w:rsidP="0021130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серпня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307/8</w:t>
      </w:r>
    </w:p>
    <w:p w:rsidR="00711159" w:rsidRDefault="00711159" w:rsidP="0021130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711159" w:rsidRPr="0021130B" w:rsidRDefault="00711159" w:rsidP="0021130B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711159" w:rsidRDefault="00711159" w:rsidP="0021130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11159" w:rsidRPr="0021130B" w:rsidRDefault="00711159" w:rsidP="0021130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1130B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21130B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711159" w:rsidRPr="0021130B" w:rsidRDefault="00711159" w:rsidP="0021130B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711159" w:rsidRPr="0021130B" w:rsidRDefault="00711159" w:rsidP="00291B38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21130B">
        <w:rPr>
          <w:rFonts w:ascii="Times New Roman" w:hAnsi="Times New Roman"/>
          <w:b/>
          <w:szCs w:val="24"/>
        </w:rPr>
        <w:t>В И Р І Ш И В:</w:t>
      </w:r>
    </w:p>
    <w:p w:rsidR="00711159" w:rsidRPr="0021130B" w:rsidRDefault="00711159" w:rsidP="0021130B">
      <w:pPr>
        <w:pStyle w:val="1"/>
        <w:jc w:val="both"/>
        <w:rPr>
          <w:rFonts w:ascii="Times New Roman" w:hAnsi="Times New Roman"/>
          <w:b/>
          <w:szCs w:val="24"/>
        </w:rPr>
      </w:pPr>
    </w:p>
    <w:p w:rsidR="00711159" w:rsidRPr="0021130B" w:rsidRDefault="00711159" w:rsidP="002113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1130B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21130B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21130B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711159" w:rsidRPr="0021130B" w:rsidRDefault="00711159" w:rsidP="002113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1159" w:rsidRPr="0021130B" w:rsidRDefault="00711159" w:rsidP="0021130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sz w:val="24"/>
          <w:szCs w:val="24"/>
          <w:lang w:val="uk-UA"/>
        </w:rPr>
        <w:t>2</w:t>
      </w:r>
      <w:r w:rsidRPr="0021130B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21130B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21130B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21130B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711159" w:rsidRPr="0021130B" w:rsidRDefault="00711159" w:rsidP="0021130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1159" w:rsidRPr="0021130B" w:rsidRDefault="00711159" w:rsidP="0021130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1159" w:rsidRPr="0021130B" w:rsidRDefault="00711159" w:rsidP="0021130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711159" w:rsidRPr="0021130B" w:rsidRDefault="00711159" w:rsidP="0021130B">
      <w:pPr>
        <w:pStyle w:val="3"/>
        <w:rPr>
          <w:rFonts w:ascii="Times New Roman" w:hAnsi="Times New Roman"/>
          <w:b/>
          <w:szCs w:val="24"/>
          <w:lang w:val="ru-RU"/>
        </w:rPr>
      </w:pPr>
      <w:r w:rsidRPr="0021130B">
        <w:rPr>
          <w:rFonts w:ascii="Times New Roman" w:hAnsi="Times New Roman"/>
          <w:b/>
          <w:szCs w:val="24"/>
          <w:lang w:val="ru-RU"/>
        </w:rPr>
        <w:t>Міський  голова                                                                                               Сергій  БУЛЕГА</w:t>
      </w:r>
    </w:p>
    <w:p w:rsidR="00711159" w:rsidRPr="0021130B" w:rsidRDefault="00711159" w:rsidP="0021130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Default="00711159" w:rsidP="0021130B">
      <w:pPr>
        <w:pStyle w:val="NoSpacing"/>
        <w:ind w:left="5670"/>
        <w:rPr>
          <w:sz w:val="24"/>
          <w:szCs w:val="24"/>
          <w:lang w:val="uk-UA"/>
        </w:rPr>
      </w:pPr>
    </w:p>
    <w:p w:rsidR="00711159" w:rsidRPr="0021130B" w:rsidRDefault="00711159" w:rsidP="0021130B">
      <w:pPr>
        <w:pStyle w:val="NoSpacing"/>
        <w:ind w:left="5670"/>
        <w:rPr>
          <w:sz w:val="24"/>
          <w:szCs w:val="24"/>
          <w:lang w:val="uk-UA"/>
        </w:rPr>
      </w:pPr>
      <w:r w:rsidRPr="0021130B">
        <w:rPr>
          <w:sz w:val="24"/>
          <w:szCs w:val="24"/>
          <w:lang w:val="uk-UA"/>
        </w:rPr>
        <w:t>Додаток 1</w:t>
      </w:r>
    </w:p>
    <w:p w:rsidR="00711159" w:rsidRPr="0021130B" w:rsidRDefault="00711159" w:rsidP="0021130B">
      <w:pPr>
        <w:pStyle w:val="NoSpacing"/>
        <w:ind w:left="5670"/>
        <w:rPr>
          <w:sz w:val="24"/>
          <w:szCs w:val="24"/>
          <w:lang w:val="uk-UA"/>
        </w:rPr>
      </w:pPr>
      <w:r w:rsidRPr="0021130B">
        <w:rPr>
          <w:sz w:val="24"/>
          <w:szCs w:val="24"/>
          <w:lang w:val="uk-UA"/>
        </w:rPr>
        <w:t>до рішення виконавчого комітету</w:t>
      </w:r>
    </w:p>
    <w:p w:rsidR="00711159" w:rsidRPr="0021130B" w:rsidRDefault="00711159" w:rsidP="0021130B">
      <w:pPr>
        <w:pStyle w:val="NoSpacing"/>
        <w:ind w:left="5670"/>
        <w:rPr>
          <w:sz w:val="24"/>
          <w:szCs w:val="24"/>
          <w:lang w:val="uk-UA"/>
        </w:rPr>
      </w:pPr>
      <w:r w:rsidRPr="0021130B">
        <w:rPr>
          <w:sz w:val="24"/>
          <w:szCs w:val="24"/>
          <w:lang w:val="uk-UA"/>
        </w:rPr>
        <w:t>Кіцманської міської ради</w:t>
      </w:r>
    </w:p>
    <w:p w:rsidR="00711159" w:rsidRPr="0021130B" w:rsidRDefault="00711159" w:rsidP="0021130B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 12.08.</w:t>
      </w:r>
      <w:r w:rsidRPr="0021130B">
        <w:rPr>
          <w:sz w:val="24"/>
          <w:szCs w:val="24"/>
          <w:lang w:val="uk-UA"/>
        </w:rPr>
        <w:t xml:space="preserve">2024 р. № </w:t>
      </w:r>
      <w:r>
        <w:rPr>
          <w:sz w:val="24"/>
          <w:szCs w:val="24"/>
          <w:lang w:val="uk-UA"/>
        </w:rPr>
        <w:t>307/8</w:t>
      </w:r>
    </w:p>
    <w:p w:rsidR="00711159" w:rsidRPr="0021130B" w:rsidRDefault="00711159" w:rsidP="0021130B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711159" w:rsidRPr="0021130B" w:rsidRDefault="00711159" w:rsidP="002113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711159" w:rsidRPr="0021130B" w:rsidRDefault="00711159" w:rsidP="0021130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711159" w:rsidRPr="00D04DF7" w:rsidTr="0021130B">
        <w:trPr>
          <w:trHeight w:val="557"/>
        </w:trPr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711159" w:rsidRPr="00D04DF7" w:rsidRDefault="00711159" w:rsidP="0021130B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D04DF7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D04DF7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D04D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711159" w:rsidRPr="00D04DF7" w:rsidTr="0021130B">
        <w:trPr>
          <w:trHeight w:val="707"/>
        </w:trPr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711159" w:rsidRPr="00D04DF7" w:rsidRDefault="00711159" w:rsidP="0021130B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711159" w:rsidRPr="00D04DF7" w:rsidTr="0021130B">
        <w:trPr>
          <w:trHeight w:val="564"/>
        </w:trPr>
        <w:tc>
          <w:tcPr>
            <w:tcW w:w="2661" w:type="dxa"/>
          </w:tcPr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711159" w:rsidRPr="00D04DF7" w:rsidTr="0021130B">
        <w:trPr>
          <w:trHeight w:val="425"/>
        </w:trPr>
        <w:tc>
          <w:tcPr>
            <w:tcW w:w="9750" w:type="dxa"/>
            <w:gridSpan w:val="3"/>
            <w:vAlign w:val="center"/>
          </w:tcPr>
          <w:p w:rsidR="00711159" w:rsidRPr="00D04DF7" w:rsidRDefault="00711159" w:rsidP="0021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711159" w:rsidRPr="00D04DF7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711159" w:rsidRPr="00D04DF7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чальник відділу освіти, молоді та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спорту виконавчого комітету міської ради</w:t>
            </w:r>
          </w:p>
        </w:tc>
      </w:tr>
      <w:tr w:rsidR="00711159" w:rsidRPr="00D04DF7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711159" w:rsidRPr="00D40266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БИЗИН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Мар</w:t>
            </w:r>
            <w:r w:rsidRPr="00D04DF7">
              <w:rPr>
                <w:rFonts w:ascii="Times New Roman" w:hAnsi="Times New Roman"/>
                <w:sz w:val="24"/>
                <w:szCs w:val="24"/>
                <w:lang w:val="en-US"/>
              </w:rPr>
              <w:t>’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яна Еммануїлівна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      </w:r>
          </w:p>
        </w:tc>
      </w:tr>
      <w:tr w:rsidR="00711159" w:rsidRPr="00D04DF7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711159" w:rsidRPr="00D04DF7" w:rsidRDefault="00711159" w:rsidP="0021130B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711159" w:rsidRPr="00D04DF7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711159" w:rsidRPr="00D04DF7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D04DF7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711159" w:rsidRPr="00D40266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правничої допомоги»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711159" w:rsidRPr="00D40266" w:rsidTr="0021130B"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711159" w:rsidRPr="00D40266" w:rsidTr="0021130B">
        <w:trPr>
          <w:trHeight w:val="1631"/>
        </w:trPr>
        <w:tc>
          <w:tcPr>
            <w:tcW w:w="2661" w:type="dxa"/>
          </w:tcPr>
          <w:p w:rsidR="00711159" w:rsidRPr="0021130B" w:rsidRDefault="00711159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711159" w:rsidRPr="00D04DF7" w:rsidRDefault="00711159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711159" w:rsidRPr="00D04DF7" w:rsidRDefault="00711159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711159" w:rsidRPr="0021130B" w:rsidRDefault="00711159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711159" w:rsidRPr="0021130B" w:rsidRDefault="00711159" w:rsidP="00291B3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711159" w:rsidRPr="0021130B" w:rsidSect="00D40266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130B"/>
    <w:rsid w:val="00146C41"/>
    <w:rsid w:val="0021130B"/>
    <w:rsid w:val="00291B38"/>
    <w:rsid w:val="002F7D13"/>
    <w:rsid w:val="003039F4"/>
    <w:rsid w:val="00313A7E"/>
    <w:rsid w:val="006F5FD9"/>
    <w:rsid w:val="00711159"/>
    <w:rsid w:val="0075126A"/>
    <w:rsid w:val="007E5440"/>
    <w:rsid w:val="00861092"/>
    <w:rsid w:val="009440E0"/>
    <w:rsid w:val="00B74724"/>
    <w:rsid w:val="00B95A57"/>
    <w:rsid w:val="00D04DF7"/>
    <w:rsid w:val="00D40266"/>
    <w:rsid w:val="00DF357C"/>
    <w:rsid w:val="00E73A3F"/>
    <w:rsid w:val="00FD3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C6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1130B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1130B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21130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1130B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21130B"/>
    <w:rPr>
      <w:rFonts w:ascii="Times New Roman" w:hAnsi="Times New Roman"/>
      <w:sz w:val="20"/>
      <w:szCs w:val="20"/>
    </w:rPr>
  </w:style>
  <w:style w:type="paragraph" w:customStyle="1" w:styleId="Normal2">
    <w:name w:val="Normal2"/>
    <w:uiPriority w:val="99"/>
    <w:rsid w:val="0021130B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21130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21130B"/>
  </w:style>
  <w:style w:type="paragraph" w:customStyle="1" w:styleId="14">
    <w:name w:val="Заголовок 14"/>
    <w:basedOn w:val="Normal"/>
    <w:next w:val="Normal"/>
    <w:uiPriority w:val="99"/>
    <w:rsid w:val="0021130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21130B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53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210</TotalTime>
  <Pages>2</Pages>
  <Words>594</Words>
  <Characters>3392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</dc:title>
  <dc:subject/>
  <dc:creator>Лыска</dc:creator>
  <cp:keywords/>
  <dc:description/>
  <cp:lastModifiedBy>пк</cp:lastModifiedBy>
  <cp:revision>4</cp:revision>
  <cp:lastPrinted>2024-08-14T13:16:00Z</cp:lastPrinted>
  <dcterms:created xsi:type="dcterms:W3CDTF">2024-08-01T04:47:00Z</dcterms:created>
  <dcterms:modified xsi:type="dcterms:W3CDTF">2024-08-14T13:18:00Z</dcterms:modified>
</cp:coreProperties>
</file>