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E60" w:rsidRDefault="006C3E6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749309" r:id="rId6"/>
        </w:object>
      </w:r>
    </w:p>
    <w:p w:rsidR="006C3E60" w:rsidRDefault="006C3E6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C3E60" w:rsidRDefault="006C3E6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C3E60" w:rsidRDefault="006C3E6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C3E60" w:rsidRDefault="006C3E6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C3E60" w:rsidRDefault="006C3E6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3E60" w:rsidRDefault="006C3E6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6C3E60" w:rsidRDefault="006C3E6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C3E60" w:rsidRDefault="006C3E6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11 вересня 2024                                         м. Кіцмань                                                       </w:t>
      </w:r>
      <w:r w:rsidRPr="009A6FC3">
        <w:rPr>
          <w:rFonts w:ascii="Times New Roman" w:hAnsi="Times New Roman" w:cs="Times New Roman"/>
          <w:b/>
          <w:color w:val="000000"/>
          <w:sz w:val="24"/>
          <w:szCs w:val="24"/>
        </w:rPr>
        <w:t>№ 315/9</w:t>
      </w: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C3E60" w:rsidRDefault="006C3E60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міського голови Кіцманської міської ради Чернівецького району Чернівецької області, про присвоєння поштової адреси</w:t>
      </w: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6C3E60" w:rsidRDefault="006C3E6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C3E60" w:rsidRDefault="006C3E60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6C3E60" w:rsidRDefault="006C3E60" w:rsidP="00905518">
      <w:pPr>
        <w:pStyle w:val="normal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Затвердити  розпорядження міського голови Кіцманської міської ради № 168-р від 02.08.2024 року «Про присвоєння поштової адреси». </w:t>
      </w:r>
    </w:p>
    <w:p w:rsidR="006C3E60" w:rsidRDefault="006C3E60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3E60" w:rsidRDefault="006C3E6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sectPr w:rsidR="006C3E60" w:rsidSect="00B402D3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7837"/>
    <w:rsid w:val="000519B6"/>
    <w:rsid w:val="00075DB9"/>
    <w:rsid w:val="00087D11"/>
    <w:rsid w:val="000C5FDC"/>
    <w:rsid w:val="001722E8"/>
    <w:rsid w:val="0019109C"/>
    <w:rsid w:val="001A0EDD"/>
    <w:rsid w:val="001D4A35"/>
    <w:rsid w:val="001E139C"/>
    <w:rsid w:val="001F19DF"/>
    <w:rsid w:val="001F515B"/>
    <w:rsid w:val="00212426"/>
    <w:rsid w:val="00220119"/>
    <w:rsid w:val="00264A16"/>
    <w:rsid w:val="002673B8"/>
    <w:rsid w:val="003177CD"/>
    <w:rsid w:val="0039294D"/>
    <w:rsid w:val="003E179A"/>
    <w:rsid w:val="004604C7"/>
    <w:rsid w:val="00467FE2"/>
    <w:rsid w:val="004E36FE"/>
    <w:rsid w:val="004F3EFD"/>
    <w:rsid w:val="0050289F"/>
    <w:rsid w:val="00641690"/>
    <w:rsid w:val="00656DC4"/>
    <w:rsid w:val="006C3E60"/>
    <w:rsid w:val="006F2CFA"/>
    <w:rsid w:val="007F2587"/>
    <w:rsid w:val="008023D5"/>
    <w:rsid w:val="00880044"/>
    <w:rsid w:val="00901549"/>
    <w:rsid w:val="00905518"/>
    <w:rsid w:val="009A6FC3"/>
    <w:rsid w:val="00A0758A"/>
    <w:rsid w:val="00A85E62"/>
    <w:rsid w:val="00B25593"/>
    <w:rsid w:val="00B34730"/>
    <w:rsid w:val="00B402D3"/>
    <w:rsid w:val="00B54F7F"/>
    <w:rsid w:val="00B94755"/>
    <w:rsid w:val="00C50150"/>
    <w:rsid w:val="00C73872"/>
    <w:rsid w:val="00C919C0"/>
    <w:rsid w:val="00C9272E"/>
    <w:rsid w:val="00D73BEA"/>
    <w:rsid w:val="00E345D2"/>
    <w:rsid w:val="00EC732A"/>
    <w:rsid w:val="00EF00DC"/>
    <w:rsid w:val="00F2076E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0783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7837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07837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07837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07837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07837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007837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07837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1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248</Words>
  <Characters>1416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2024-09-13T13:15:00Z</cp:lastPrinted>
  <dcterms:created xsi:type="dcterms:W3CDTF">2024-09-06T11:16:00Z</dcterms:created>
  <dcterms:modified xsi:type="dcterms:W3CDTF">2024-09-13T13:15:00Z</dcterms:modified>
</cp:coreProperties>
</file>