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B09" w:rsidRPr="00A461C0" w:rsidRDefault="00345B0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7751163" r:id="rId8"/>
        </w:object>
      </w:r>
    </w:p>
    <w:p w:rsidR="00345B09" w:rsidRPr="00D927B7" w:rsidRDefault="00345B09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45B09" w:rsidRPr="00D927B7" w:rsidRDefault="00345B0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45B09" w:rsidRPr="00D927B7" w:rsidRDefault="00345B0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45B09" w:rsidRPr="00D927B7" w:rsidRDefault="00345B0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45B09" w:rsidRDefault="00345B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45B09" w:rsidRDefault="00345B0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45B09" w:rsidRDefault="00345B0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45B09" w:rsidRPr="00A461C0" w:rsidRDefault="00345B0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345B09" w:rsidRPr="00A461C0" w:rsidRDefault="00345B0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45B09" w:rsidRDefault="00345B0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EB4ACB">
        <w:rPr>
          <w:rFonts w:ascii="Times New Roman" w:hAnsi="Times New Roman"/>
          <w:b/>
          <w:szCs w:val="24"/>
        </w:rPr>
        <w:t>№ 317/9</w:t>
      </w:r>
    </w:p>
    <w:p w:rsidR="00345B09" w:rsidRPr="00A461C0" w:rsidRDefault="00345B09" w:rsidP="00EE1455">
      <w:pPr>
        <w:pStyle w:val="Normal2"/>
        <w:rPr>
          <w:rFonts w:ascii="Times New Roman" w:hAnsi="Times New Roman"/>
          <w:b/>
          <w:szCs w:val="24"/>
        </w:rPr>
      </w:pPr>
    </w:p>
    <w:p w:rsidR="00345B09" w:rsidRDefault="00345B0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345B09" w:rsidRDefault="00345B0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345B09" w:rsidRDefault="00345B0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Pr="00297282" w:rsidRDefault="00345B09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46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345B09" w:rsidRPr="00A461C0" w:rsidRDefault="00345B0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45B09" w:rsidRPr="002B7CA5" w:rsidRDefault="00345B09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50C18">
        <w:rPr>
          <w:rFonts w:ascii="Times New Roman" w:hAnsi="Times New Roman"/>
          <w:bCs/>
          <w:sz w:val="24"/>
          <w:szCs w:val="24"/>
          <w:lang w:val="uk-UA"/>
        </w:rPr>
        <w:t xml:space="preserve">серпень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>
        <w:rPr>
          <w:rFonts w:ascii="Times New Roman" w:hAnsi="Times New Roman"/>
          <w:sz w:val="24"/>
          <w:szCs w:val="24"/>
          <w:lang w:val="uk-UA"/>
        </w:rPr>
        <w:t xml:space="preserve">65002,77 грн.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 xml:space="preserve"> шістдесят п’ять тисяч дві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>
        <w:rPr>
          <w:rFonts w:ascii="Times New Roman" w:hAnsi="Times New Roman"/>
          <w:sz w:val="24"/>
          <w:szCs w:val="24"/>
          <w:lang w:val="uk-UA"/>
        </w:rPr>
        <w:t>ні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77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345B09" w:rsidRDefault="00345B09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345B09" w:rsidRPr="0049467A" w:rsidRDefault="00345B0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345B09" w:rsidRDefault="00345B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45B09" w:rsidRDefault="00345B09">
      <w:pPr>
        <w:rPr>
          <w:lang w:val="uk-UA"/>
        </w:rPr>
      </w:pPr>
    </w:p>
    <w:p w:rsidR="00345B09" w:rsidRDefault="00345B09">
      <w:pPr>
        <w:rPr>
          <w:lang w:val="uk-UA"/>
        </w:rPr>
      </w:pPr>
    </w:p>
    <w:p w:rsidR="00345B09" w:rsidRDefault="00345B09">
      <w:pPr>
        <w:rPr>
          <w:lang w:val="uk-UA"/>
        </w:rPr>
      </w:pPr>
    </w:p>
    <w:sectPr w:rsidR="00345B09" w:rsidSect="00E50C18">
      <w:pgSz w:w="11906" w:h="16838" w:code="9"/>
      <w:pgMar w:top="36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09" w:rsidRDefault="00345B09" w:rsidP="00EE1455">
      <w:pPr>
        <w:spacing w:after="0" w:line="240" w:lineRule="auto"/>
      </w:pPr>
      <w:r>
        <w:separator/>
      </w:r>
    </w:p>
  </w:endnote>
  <w:endnote w:type="continuationSeparator" w:id="0">
    <w:p w:rsidR="00345B09" w:rsidRDefault="00345B0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09" w:rsidRDefault="00345B09" w:rsidP="00EE1455">
      <w:pPr>
        <w:spacing w:after="0" w:line="240" w:lineRule="auto"/>
      </w:pPr>
      <w:r>
        <w:separator/>
      </w:r>
    </w:p>
  </w:footnote>
  <w:footnote w:type="continuationSeparator" w:id="0">
    <w:p w:rsidR="00345B09" w:rsidRDefault="00345B0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30DB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2969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581B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2286"/>
    <w:rsid w:val="003360F2"/>
    <w:rsid w:val="00337123"/>
    <w:rsid w:val="00345B09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23C3A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61B0"/>
    <w:rsid w:val="009D77E2"/>
    <w:rsid w:val="009E6D0F"/>
    <w:rsid w:val="009E77FB"/>
    <w:rsid w:val="00A01EC5"/>
    <w:rsid w:val="00A022A3"/>
    <w:rsid w:val="00A15ABB"/>
    <w:rsid w:val="00A1646A"/>
    <w:rsid w:val="00A20614"/>
    <w:rsid w:val="00A25E10"/>
    <w:rsid w:val="00A373DA"/>
    <w:rsid w:val="00A3764C"/>
    <w:rsid w:val="00A45738"/>
    <w:rsid w:val="00A461C0"/>
    <w:rsid w:val="00A61495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D5A55"/>
    <w:rsid w:val="00CE1B9C"/>
    <w:rsid w:val="00D017DD"/>
    <w:rsid w:val="00D14119"/>
    <w:rsid w:val="00D15465"/>
    <w:rsid w:val="00D2183B"/>
    <w:rsid w:val="00D25BDC"/>
    <w:rsid w:val="00D3158F"/>
    <w:rsid w:val="00D3206B"/>
    <w:rsid w:val="00D3634A"/>
    <w:rsid w:val="00D40E12"/>
    <w:rsid w:val="00D5587D"/>
    <w:rsid w:val="00D927B7"/>
    <w:rsid w:val="00DA0186"/>
    <w:rsid w:val="00DA44A6"/>
    <w:rsid w:val="00DB20D0"/>
    <w:rsid w:val="00DE3259"/>
    <w:rsid w:val="00DF74A8"/>
    <w:rsid w:val="00E02AC5"/>
    <w:rsid w:val="00E163F6"/>
    <w:rsid w:val="00E21D41"/>
    <w:rsid w:val="00E33B7F"/>
    <w:rsid w:val="00E41228"/>
    <w:rsid w:val="00E50C18"/>
    <w:rsid w:val="00E613C6"/>
    <w:rsid w:val="00E70B91"/>
    <w:rsid w:val="00E70C80"/>
    <w:rsid w:val="00E761AC"/>
    <w:rsid w:val="00E86403"/>
    <w:rsid w:val="00E905E7"/>
    <w:rsid w:val="00E97067"/>
    <w:rsid w:val="00E97466"/>
    <w:rsid w:val="00EA1659"/>
    <w:rsid w:val="00EA6322"/>
    <w:rsid w:val="00EB0603"/>
    <w:rsid w:val="00EB4ACB"/>
    <w:rsid w:val="00EC0E7D"/>
    <w:rsid w:val="00EC19A2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1238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52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294</Words>
  <Characters>1678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2024-09-13T13:45:00Z</cp:lastPrinted>
  <dcterms:created xsi:type="dcterms:W3CDTF">2024-09-02T09:02:00Z</dcterms:created>
  <dcterms:modified xsi:type="dcterms:W3CDTF">2024-09-13T13:46:00Z</dcterms:modified>
</cp:coreProperties>
</file>