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AC3" w:rsidRPr="00A461C0" w:rsidRDefault="000C6AC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7751294" r:id="rId8"/>
        </w:object>
      </w:r>
    </w:p>
    <w:p w:rsidR="000C6AC3" w:rsidRPr="00D927B7" w:rsidRDefault="000C6AC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C6AC3" w:rsidRPr="00D927B7" w:rsidRDefault="000C6AC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C6AC3" w:rsidRPr="00D927B7" w:rsidRDefault="000C6AC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C6AC3" w:rsidRPr="00D927B7" w:rsidRDefault="000C6AC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C6AC3" w:rsidRDefault="000C6AC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6AC3" w:rsidRDefault="000C6AC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C6AC3" w:rsidRDefault="000C6AC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C6AC3" w:rsidRPr="00A461C0" w:rsidRDefault="000C6AC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0C6AC3" w:rsidRPr="00A461C0" w:rsidRDefault="000C6AC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C6AC3" w:rsidRDefault="000C6AC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847BC9">
        <w:rPr>
          <w:rFonts w:ascii="Times New Roman" w:hAnsi="Times New Roman"/>
          <w:b/>
          <w:szCs w:val="24"/>
        </w:rPr>
        <w:t>№ 318/9</w:t>
      </w:r>
    </w:p>
    <w:p w:rsidR="000C6AC3" w:rsidRPr="00A461C0" w:rsidRDefault="000C6AC3" w:rsidP="00EE1455">
      <w:pPr>
        <w:pStyle w:val="Normal2"/>
        <w:rPr>
          <w:rFonts w:ascii="Times New Roman" w:hAnsi="Times New Roman"/>
          <w:b/>
          <w:szCs w:val="24"/>
        </w:rPr>
      </w:pPr>
    </w:p>
    <w:p w:rsidR="000C6AC3" w:rsidRDefault="000C6AC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0C6AC3" w:rsidRDefault="000C6AC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0C6AC3" w:rsidRDefault="000C6AC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0C6AC3" w:rsidRDefault="000C6AC3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гр.Драпаці Василеві Васильовичу</w:t>
      </w:r>
    </w:p>
    <w:p w:rsidR="000C6AC3" w:rsidRDefault="000C6AC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Pr="00150BF4" w:rsidRDefault="000C6AC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організації надання соціальних послуг, затверджених Постановою Кабінету Міністрів України </w:t>
      </w:r>
      <w:r w:rsidRPr="00150BF4">
        <w:rPr>
          <w:rFonts w:ascii="Times New Roman" w:hAnsi="Times New Roman"/>
          <w:bCs/>
          <w:sz w:val="24"/>
          <w:szCs w:val="24"/>
          <w:lang w:val="uk-UA"/>
        </w:rPr>
        <w:t xml:space="preserve">від 01.06.2020р. №587, 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50BF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50BF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Класифікатора соціальних послуг», </w:t>
      </w:r>
      <w:r w:rsidRPr="00150BF4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0C6AC3" w:rsidRPr="00150BF4" w:rsidRDefault="000C6AC3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Default="000C6AC3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C6AC3" w:rsidRPr="006F2277" w:rsidRDefault="000C6AC3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№172-р від 12.08.2024року «Про надання соціальної послуги догляд стаціонарний (безоплатно) гр.Драпаці Василеві Васильовичу»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терміном на один місяць з 12.08.2024р. по 12.09.2024р.</w:t>
      </w:r>
    </w:p>
    <w:p w:rsidR="000C6AC3" w:rsidRPr="00D16C87" w:rsidRDefault="000C6AC3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C6AC3" w:rsidRDefault="000C6AC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Default="000C6AC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Default="000C6AC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Default="000C6AC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C6AC3" w:rsidRPr="006E1E18" w:rsidRDefault="000C6AC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C6AC3" w:rsidRDefault="000C6A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0C6AC3" w:rsidSect="00685E77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AC3" w:rsidRDefault="000C6AC3" w:rsidP="00EE1455">
      <w:pPr>
        <w:spacing w:after="0" w:line="240" w:lineRule="auto"/>
      </w:pPr>
      <w:r>
        <w:separator/>
      </w:r>
    </w:p>
  </w:endnote>
  <w:endnote w:type="continuationSeparator" w:id="0">
    <w:p w:rsidR="000C6AC3" w:rsidRDefault="000C6AC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AC3" w:rsidRDefault="000C6AC3" w:rsidP="00EE1455">
      <w:pPr>
        <w:spacing w:after="0" w:line="240" w:lineRule="auto"/>
      </w:pPr>
      <w:r>
        <w:separator/>
      </w:r>
    </w:p>
  </w:footnote>
  <w:footnote w:type="continuationSeparator" w:id="0">
    <w:p w:rsidR="000C6AC3" w:rsidRDefault="000C6AC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760CC"/>
    <w:rsid w:val="00080D4D"/>
    <w:rsid w:val="000A43EA"/>
    <w:rsid w:val="000B5805"/>
    <w:rsid w:val="000C2108"/>
    <w:rsid w:val="000C2D57"/>
    <w:rsid w:val="000C5250"/>
    <w:rsid w:val="000C6AC3"/>
    <w:rsid w:val="000E1A71"/>
    <w:rsid w:val="000E5091"/>
    <w:rsid w:val="000E63CB"/>
    <w:rsid w:val="000F3A7D"/>
    <w:rsid w:val="001160AD"/>
    <w:rsid w:val="00132859"/>
    <w:rsid w:val="001353F2"/>
    <w:rsid w:val="00142D11"/>
    <w:rsid w:val="00147912"/>
    <w:rsid w:val="00147A60"/>
    <w:rsid w:val="00150BF4"/>
    <w:rsid w:val="001557F1"/>
    <w:rsid w:val="0015746B"/>
    <w:rsid w:val="00167E75"/>
    <w:rsid w:val="00170069"/>
    <w:rsid w:val="001718E6"/>
    <w:rsid w:val="00173704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2552A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1C5D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27FD"/>
    <w:rsid w:val="003E3FED"/>
    <w:rsid w:val="0041052A"/>
    <w:rsid w:val="00417DBF"/>
    <w:rsid w:val="0043563E"/>
    <w:rsid w:val="004474E2"/>
    <w:rsid w:val="00447CED"/>
    <w:rsid w:val="00460077"/>
    <w:rsid w:val="0046239D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F1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85E77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22A7"/>
    <w:rsid w:val="00702E3B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47BC9"/>
    <w:rsid w:val="00861B7E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5ACC"/>
    <w:rsid w:val="00937DF7"/>
    <w:rsid w:val="00943BDE"/>
    <w:rsid w:val="00954219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226A"/>
    <w:rsid w:val="00C74289"/>
    <w:rsid w:val="00C74E17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6573F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EF7F28"/>
    <w:rsid w:val="00F02FF6"/>
    <w:rsid w:val="00F1598C"/>
    <w:rsid w:val="00F179EF"/>
    <w:rsid w:val="00F2201A"/>
    <w:rsid w:val="00F2455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83E76"/>
    <w:rsid w:val="00F90DCA"/>
    <w:rsid w:val="00FA32CB"/>
    <w:rsid w:val="00FA59DA"/>
    <w:rsid w:val="00FB10E1"/>
    <w:rsid w:val="00FC2125"/>
    <w:rsid w:val="00FC288C"/>
    <w:rsid w:val="00FD0756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5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264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2024-09-13T13:48:00Z</cp:lastPrinted>
  <dcterms:created xsi:type="dcterms:W3CDTF">2024-09-03T07:58:00Z</dcterms:created>
  <dcterms:modified xsi:type="dcterms:W3CDTF">2024-09-13T13:48:00Z</dcterms:modified>
</cp:coreProperties>
</file>