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85" w:rsidRPr="00A461C0" w:rsidRDefault="006D708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87817663" r:id="rId8"/>
        </w:object>
      </w:r>
    </w:p>
    <w:p w:rsidR="006D7085" w:rsidRPr="00D927B7" w:rsidRDefault="006D708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D7085" w:rsidRPr="00D927B7" w:rsidRDefault="006D708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D7085" w:rsidRPr="00D927B7" w:rsidRDefault="006D708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D7085" w:rsidRPr="00D927B7" w:rsidRDefault="006D708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D7085" w:rsidRDefault="006D708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D7085" w:rsidRDefault="006D708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D7085" w:rsidRDefault="006D708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D7085" w:rsidRPr="00A461C0" w:rsidRDefault="006D708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6D7085" w:rsidRPr="00A461C0" w:rsidRDefault="006D708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D7085" w:rsidRDefault="006D708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11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232FB3">
        <w:rPr>
          <w:rFonts w:ascii="Times New Roman" w:hAnsi="Times New Roman"/>
          <w:b/>
          <w:szCs w:val="24"/>
        </w:rPr>
        <w:t>№ 319/9</w:t>
      </w:r>
    </w:p>
    <w:p w:rsidR="006D7085" w:rsidRPr="00A461C0" w:rsidRDefault="006D7085" w:rsidP="00EE1455">
      <w:pPr>
        <w:pStyle w:val="Normal2"/>
        <w:rPr>
          <w:rFonts w:ascii="Times New Roman" w:hAnsi="Times New Roman"/>
          <w:b/>
          <w:szCs w:val="24"/>
        </w:rPr>
      </w:pPr>
    </w:p>
    <w:p w:rsidR="006D7085" w:rsidRDefault="006D708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 гр.Бабичу Василю Івановичу,</w:t>
      </w: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гр.Терновецькій Стеллі Іванівні,</w:t>
      </w: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гр.Кравченко Галині Миколаївні,</w:t>
      </w:r>
    </w:p>
    <w:p w:rsidR="006D7085" w:rsidRDefault="006D708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гр.Бабженко Надії Олександрівні</w:t>
      </w:r>
    </w:p>
    <w:p w:rsidR="006D7085" w:rsidRDefault="006D708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Default="006D708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Pr="00571C3A" w:rsidRDefault="006D708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>Закон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України «Про соціальні послуги», Порядк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організації надання соціальних послуг, затверджених Постановою Кабінету Міністрів України від  01.06.2020р. №587,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послуг», 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6D7085" w:rsidRPr="00A461C0" w:rsidRDefault="006D7085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Default="006D708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D7085" w:rsidRPr="003A278C" w:rsidRDefault="006D7085" w:rsidP="003A27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№173-р від 13.08.2024року «Про надання соціальної послуги догляд вдома (безоплатно)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гр.Бабичу Василю Івановичу,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гр.Терновецькій Стеллі Іванівні,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гр.Кравченко Галині Миколаївні,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гр.Бабженко Надії Олександрівні</w:t>
      </w:r>
      <w:r>
        <w:rPr>
          <w:rFonts w:ascii="Times New Roman" w:hAnsi="Times New Roman"/>
          <w:bCs/>
          <w:sz w:val="24"/>
          <w:szCs w:val="24"/>
          <w:lang w:val="uk-UA"/>
        </w:rPr>
        <w:t>».</w:t>
      </w:r>
    </w:p>
    <w:p w:rsidR="006D7085" w:rsidRPr="00D16C87" w:rsidRDefault="006D7085" w:rsidP="003A278C">
      <w:pPr>
        <w:spacing w:after="0" w:line="240" w:lineRule="auto"/>
        <w:ind w:firstLine="709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6D7085" w:rsidRDefault="006D70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Default="006D708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Default="006D708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6D7085" w:rsidRPr="006E1E18" w:rsidRDefault="006D70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D7085" w:rsidRDefault="006D70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D7085" w:rsidSect="00102E2B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085" w:rsidRDefault="006D7085" w:rsidP="00EE1455">
      <w:pPr>
        <w:spacing w:after="0" w:line="240" w:lineRule="auto"/>
      </w:pPr>
      <w:r>
        <w:separator/>
      </w:r>
    </w:p>
  </w:endnote>
  <w:endnote w:type="continuationSeparator" w:id="0">
    <w:p w:rsidR="006D7085" w:rsidRDefault="006D708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085" w:rsidRDefault="006D7085" w:rsidP="00EE1455">
      <w:pPr>
        <w:spacing w:after="0" w:line="240" w:lineRule="auto"/>
      </w:pPr>
      <w:r>
        <w:separator/>
      </w:r>
    </w:p>
  </w:footnote>
  <w:footnote w:type="continuationSeparator" w:id="0">
    <w:p w:rsidR="006D7085" w:rsidRDefault="006D708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371C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02E2B"/>
    <w:rsid w:val="001160AD"/>
    <w:rsid w:val="00131D10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32FB3"/>
    <w:rsid w:val="00241E96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A278C"/>
    <w:rsid w:val="003C770A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6239D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6F1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C7367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A7F69"/>
    <w:rsid w:val="006B649A"/>
    <w:rsid w:val="006C041C"/>
    <w:rsid w:val="006C13D7"/>
    <w:rsid w:val="006D0D67"/>
    <w:rsid w:val="006D3704"/>
    <w:rsid w:val="006D565C"/>
    <w:rsid w:val="006D7085"/>
    <w:rsid w:val="006E019F"/>
    <w:rsid w:val="006E1711"/>
    <w:rsid w:val="006E1E18"/>
    <w:rsid w:val="006F2277"/>
    <w:rsid w:val="006F2423"/>
    <w:rsid w:val="006F458B"/>
    <w:rsid w:val="006F6760"/>
    <w:rsid w:val="00700B2C"/>
    <w:rsid w:val="00701739"/>
    <w:rsid w:val="007022A7"/>
    <w:rsid w:val="00703B8E"/>
    <w:rsid w:val="00705AF4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A7E08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8B196D"/>
    <w:rsid w:val="00901D16"/>
    <w:rsid w:val="00902BE4"/>
    <w:rsid w:val="009038E9"/>
    <w:rsid w:val="00914F44"/>
    <w:rsid w:val="0092462C"/>
    <w:rsid w:val="0093032D"/>
    <w:rsid w:val="00935ACC"/>
    <w:rsid w:val="00937DF7"/>
    <w:rsid w:val="00943BDE"/>
    <w:rsid w:val="00954219"/>
    <w:rsid w:val="009546B1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691A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0145"/>
    <w:rsid w:val="00AF2354"/>
    <w:rsid w:val="00AF2744"/>
    <w:rsid w:val="00B069A7"/>
    <w:rsid w:val="00B2436D"/>
    <w:rsid w:val="00B3280F"/>
    <w:rsid w:val="00B3537A"/>
    <w:rsid w:val="00B372FE"/>
    <w:rsid w:val="00B508C0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D3F1A"/>
    <w:rsid w:val="00BE1F2C"/>
    <w:rsid w:val="00BF4E6F"/>
    <w:rsid w:val="00C27D66"/>
    <w:rsid w:val="00C40302"/>
    <w:rsid w:val="00C67808"/>
    <w:rsid w:val="00C7226A"/>
    <w:rsid w:val="00C74289"/>
    <w:rsid w:val="00C76E17"/>
    <w:rsid w:val="00C81D06"/>
    <w:rsid w:val="00C86FE4"/>
    <w:rsid w:val="00C911C2"/>
    <w:rsid w:val="00C93324"/>
    <w:rsid w:val="00C94FF1"/>
    <w:rsid w:val="00CA79F7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0AAD"/>
    <w:rsid w:val="00D3158F"/>
    <w:rsid w:val="00D40E12"/>
    <w:rsid w:val="00D5587D"/>
    <w:rsid w:val="00D6030F"/>
    <w:rsid w:val="00D607E7"/>
    <w:rsid w:val="00D67BB3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3AA7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3C12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EF1919"/>
    <w:rsid w:val="00F02FF6"/>
    <w:rsid w:val="00F1598C"/>
    <w:rsid w:val="00F179EF"/>
    <w:rsid w:val="00F2201A"/>
    <w:rsid w:val="00F2455A"/>
    <w:rsid w:val="00F35A2A"/>
    <w:rsid w:val="00F40582"/>
    <w:rsid w:val="00F42C37"/>
    <w:rsid w:val="00F45C0E"/>
    <w:rsid w:val="00F5038C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E45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9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261</Words>
  <Characters>1492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2024-09-14T08:15:00Z</cp:lastPrinted>
  <dcterms:created xsi:type="dcterms:W3CDTF">2024-09-03T07:57:00Z</dcterms:created>
  <dcterms:modified xsi:type="dcterms:W3CDTF">2024-09-14T08:15:00Z</dcterms:modified>
</cp:coreProperties>
</file>