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28B" w:rsidRDefault="00CE328B" w:rsidP="00BB3E2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7824926" r:id="rId5"/>
        </w:object>
      </w:r>
    </w:p>
    <w:p w:rsidR="00CE328B" w:rsidRPr="00994C39" w:rsidRDefault="00CE328B" w:rsidP="00BB3E2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CE328B" w:rsidRPr="00003498" w:rsidRDefault="00CE328B" w:rsidP="00BB3E2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CE328B" w:rsidRPr="00003498" w:rsidRDefault="00CE328B" w:rsidP="00BB3E2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CE328B" w:rsidRPr="00003498" w:rsidRDefault="00CE328B" w:rsidP="00BB3E2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CE328B" w:rsidRDefault="00CE328B" w:rsidP="00BB3E2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CE328B" w:rsidRDefault="00CE328B" w:rsidP="00BB3E2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CE328B" w:rsidRPr="00D433FD" w:rsidRDefault="00CE328B" w:rsidP="00BB3E2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CE328B" w:rsidRDefault="00CE328B" w:rsidP="00BB3E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E328B" w:rsidRPr="00003498" w:rsidRDefault="00CE328B" w:rsidP="00BB3E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CE328B" w:rsidRPr="00003498" w:rsidRDefault="00CE328B" w:rsidP="00BB3E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E328B" w:rsidRPr="00994C39" w:rsidRDefault="00CE328B" w:rsidP="00BB3E2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11 вересня </w:t>
      </w:r>
      <w:r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332/9</w:t>
      </w:r>
    </w:p>
    <w:p w:rsidR="00CE328B" w:rsidRPr="00A70BBD" w:rsidRDefault="00CE328B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CE328B" w:rsidRPr="00240154" w:rsidRDefault="00CE328B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утворення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міждисциплінарних</w:t>
      </w:r>
      <w:r w:rsidRPr="00240154">
        <w:rPr>
          <w:rFonts w:ascii="Times New Roman" w:hAnsi="Times New Roman" w:cs="Times New Roman"/>
          <w:b/>
          <w:iCs/>
        </w:rPr>
        <w:t xml:space="preserve"> </w:t>
      </w:r>
    </w:p>
    <w:p w:rsidR="00CE328B" w:rsidRPr="00240154" w:rsidRDefault="00CE328B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CE328B" w:rsidRPr="00240154" w:rsidRDefault="00CE328B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240154">
        <w:rPr>
          <w:rFonts w:ascii="Times New Roman" w:hAnsi="Times New Roman" w:cs="Times New Roman"/>
          <w:b/>
          <w:iCs/>
        </w:rPr>
        <w:t>захисту</w:t>
      </w:r>
      <w:r w:rsidRPr="00240154"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дітей</w:t>
      </w:r>
      <w:r w:rsidRPr="00240154">
        <w:rPr>
          <w:rFonts w:ascii="Times New Roman" w:hAnsi="Times New Roman" w:cs="Times New Roman"/>
          <w:b/>
          <w:iCs/>
        </w:rPr>
        <w:t>,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як</w:t>
      </w:r>
      <w:r>
        <w:rPr>
          <w:rFonts w:ascii="Times New Roman" w:hAnsi="Times New Roman" w:cs="Times New Roman"/>
          <w:b/>
          <w:iCs/>
        </w:rPr>
        <w:t>і</w:t>
      </w:r>
      <w:r w:rsidRPr="00240154"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перебувають</w:t>
      </w:r>
      <w:r w:rsidRPr="00240154">
        <w:rPr>
          <w:rFonts w:ascii="Times New Roman" w:hAnsi="Times New Roman" w:cs="Times New Roman"/>
          <w:b/>
          <w:iCs/>
        </w:rPr>
        <w:t xml:space="preserve"> у</w:t>
      </w:r>
      <w:r w:rsidRPr="0024015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CE328B" w:rsidRPr="00240154" w:rsidRDefault="00CE328B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складних</w:t>
      </w:r>
      <w:r w:rsidRPr="0024015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життєвих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обставинах</w:t>
      </w:r>
    </w:p>
    <w:p w:rsidR="00CE328B" w:rsidRPr="00240154" w:rsidRDefault="00CE328B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їх</w:t>
      </w:r>
      <w:r w:rsidRPr="00240154">
        <w:rPr>
          <w:rFonts w:ascii="Times New Roman" w:hAnsi="Times New Roman" w:cs="Times New Roman"/>
          <w:b/>
          <w:iCs/>
        </w:rPr>
        <w:t xml:space="preserve"> персонального складу</w:t>
      </w:r>
    </w:p>
    <w:p w:rsidR="00CE328B" w:rsidRPr="00240154" w:rsidRDefault="00CE328B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CE328B" w:rsidRPr="00240154" w:rsidRDefault="00CE328B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</w:t>
      </w:r>
      <w:r w:rsidRPr="00240154">
        <w:rPr>
          <w:rFonts w:ascii="Times New Roman" w:hAnsi="Times New Roman" w:cs="Times New Roman"/>
          <w:b/>
          <w:iCs/>
        </w:rPr>
        <w:t xml:space="preserve"> даної категорії</w:t>
      </w:r>
    </w:p>
    <w:p w:rsidR="00CE328B" w:rsidRPr="00A5102A" w:rsidRDefault="00CE328B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CE328B" w:rsidRPr="00E47085" w:rsidRDefault="00CE328B" w:rsidP="00BB3E20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E47085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ної із захистом прав дитини» зі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змінами</w:t>
      </w:r>
      <w:bookmarkStart w:id="1" w:name="_Hlk69460888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CE328B" w:rsidRDefault="00CE328B" w:rsidP="00BB3E20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CE328B" w:rsidRPr="00E47085" w:rsidRDefault="00CE328B" w:rsidP="00BB3E20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  <w:r w:rsidRPr="00E47085">
        <w:rPr>
          <w:rFonts w:ascii="Times New Roman" w:hAnsi="Times New Roman"/>
          <w:b/>
          <w:szCs w:val="24"/>
        </w:rPr>
        <w:t>В И Р І Ш И В:</w:t>
      </w:r>
    </w:p>
    <w:p w:rsidR="00CE328B" w:rsidRPr="00E47085" w:rsidRDefault="00CE328B" w:rsidP="00BB3E2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E328B" w:rsidRPr="00E47085" w:rsidRDefault="00CE328B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 Утворити міждисциплінарні команди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для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дітей, які перебувають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E47085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CE328B" w:rsidRPr="00E47085" w:rsidRDefault="00CE328B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E328B" w:rsidRPr="00E47085" w:rsidRDefault="00CE328B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ональний склад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CE328B" w:rsidRPr="00E47085" w:rsidRDefault="00CE328B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E328B" w:rsidRPr="00E47085" w:rsidRDefault="00CE328B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>3.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діяльності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 шляхом проведення засідань.</w:t>
      </w:r>
    </w:p>
    <w:p w:rsidR="00CE328B" w:rsidRPr="00E47085" w:rsidRDefault="00CE328B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E328B" w:rsidRDefault="00CE328B" w:rsidP="00BB3E2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CE328B" w:rsidRPr="00E47085" w:rsidRDefault="00CE328B" w:rsidP="00BB3E20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E328B" w:rsidRDefault="00CE328B" w:rsidP="00BB3E20">
      <w:pPr>
        <w:pStyle w:val="1"/>
        <w:rPr>
          <w:rFonts w:ascii="Times New Roman" w:hAnsi="Times New Roman"/>
          <w:b/>
          <w:szCs w:val="24"/>
        </w:rPr>
      </w:pPr>
    </w:p>
    <w:p w:rsidR="00CE328B" w:rsidRDefault="00CE328B" w:rsidP="00BB3E20">
      <w:pPr>
        <w:pStyle w:val="1"/>
        <w:rPr>
          <w:rFonts w:ascii="Times New Roman" w:hAnsi="Times New Roman"/>
          <w:b/>
          <w:szCs w:val="24"/>
        </w:rPr>
      </w:pPr>
    </w:p>
    <w:p w:rsidR="00CE328B" w:rsidRDefault="00CE328B" w:rsidP="00BB3E20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Сергій  БУЛЕГА</w:t>
      </w:r>
    </w:p>
    <w:p w:rsidR="00CE328B" w:rsidRDefault="00CE328B" w:rsidP="00BB3E20">
      <w:pPr>
        <w:pStyle w:val="1"/>
        <w:rPr>
          <w:rFonts w:ascii="Times New Roman" w:hAnsi="Times New Roman"/>
          <w:b/>
          <w:szCs w:val="24"/>
        </w:rPr>
      </w:pPr>
    </w:p>
    <w:p w:rsidR="00CE328B" w:rsidRPr="00723384" w:rsidRDefault="00CE328B" w:rsidP="00BB3E20">
      <w:pPr>
        <w:pStyle w:val="1"/>
        <w:rPr>
          <w:rFonts w:ascii="Times New Roman" w:hAnsi="Times New Roman"/>
          <w:b/>
          <w:szCs w:val="24"/>
        </w:rPr>
      </w:pPr>
    </w:p>
    <w:p w:rsidR="00CE328B" w:rsidRPr="00723384" w:rsidRDefault="00CE328B" w:rsidP="00BB3E20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E328B" w:rsidRPr="00723384" w:rsidRDefault="00CE328B" w:rsidP="00BB3E20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CE328B" w:rsidRPr="00723384" w:rsidRDefault="00CE328B" w:rsidP="00BB3E20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CE328B" w:rsidRPr="00723384" w:rsidRDefault="00CE328B" w:rsidP="00BB3E20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CE328B" w:rsidRPr="00723384" w:rsidRDefault="00CE328B" w:rsidP="00BB3E20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CE328B" w:rsidRPr="00723384" w:rsidRDefault="00CE328B" w:rsidP="00BB3E20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11.09.2024 р. № 332/9</w:t>
      </w:r>
    </w:p>
    <w:p w:rsidR="00CE328B" w:rsidRPr="00723384" w:rsidRDefault="00CE328B" w:rsidP="00BB3E2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E328B" w:rsidRPr="00723384" w:rsidRDefault="00CE328B" w:rsidP="00BB3E2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CE328B" w:rsidRPr="00723384" w:rsidRDefault="00CE328B" w:rsidP="00BB3E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</w:t>
      </w: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CE328B" w:rsidRPr="00723384" w:rsidRDefault="00CE328B" w:rsidP="00BB3E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CE328B" w:rsidRPr="00723384" w:rsidRDefault="00CE328B" w:rsidP="00BB3E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CE328B" w:rsidRPr="00723384" w:rsidRDefault="00CE328B" w:rsidP="00BB3E2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Михайляк Яни Михайлівни</w:t>
      </w:r>
      <w:r>
        <w:rPr>
          <w:rFonts w:ascii="Times New Roman" w:hAnsi="Times New Roman"/>
          <w:sz w:val="24"/>
          <w:szCs w:val="24"/>
          <w:lang w:val="uk-UA" w:eastAsia="uk-UA"/>
        </w:rPr>
        <w:t>, 01 липня  2024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 с. Валява</w:t>
      </w:r>
      <w:r>
        <w:rPr>
          <w:rFonts w:ascii="Times New Roman" w:hAnsi="Times New Roman"/>
          <w:sz w:val="24"/>
          <w:szCs w:val="24"/>
          <w:lang w:val="uk-UA"/>
        </w:rPr>
        <w:t>, вул. Будівельна, 25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CE328B" w:rsidRPr="00F1395F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95F">
        <w:rPr>
          <w:rFonts w:ascii="Times New Roman" w:hAnsi="Times New Roman"/>
          <w:b/>
          <w:sz w:val="24"/>
          <w:szCs w:val="24"/>
          <w:lang w:val="uk-UA"/>
        </w:rPr>
        <w:t>Мар’яна БИЗИН</w:t>
      </w:r>
      <w:r>
        <w:rPr>
          <w:rFonts w:ascii="Times New Roman" w:hAnsi="Times New Roman"/>
          <w:sz w:val="24"/>
          <w:szCs w:val="24"/>
          <w:lang w:val="uk-UA"/>
        </w:rPr>
        <w:t xml:space="preserve"> – провідний фахівець з соціальної роботи КУ «Кіцманський тер центр соціального обслуговування (надання соціальних послуг)»;</w:t>
      </w:r>
    </w:p>
    <w:p w:rsidR="00CE328B" w:rsidRPr="00723384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Валявського старостинського округу.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 w:rsidRPr="00BB3E20">
        <w:rPr>
          <w:rFonts w:ascii="Times New Roman" w:hAnsi="Times New Roman"/>
          <w:b/>
          <w:sz w:val="24"/>
          <w:szCs w:val="24"/>
          <w:lang w:val="uk-UA"/>
        </w:rPr>
        <w:t>Чипиги Івана Івановича</w:t>
      </w:r>
      <w:r>
        <w:rPr>
          <w:rFonts w:ascii="Times New Roman" w:hAnsi="Times New Roman"/>
          <w:sz w:val="24"/>
          <w:szCs w:val="24"/>
          <w:lang w:val="uk-UA" w:eastAsia="uk-UA"/>
        </w:rPr>
        <w:t>, 10 листопада 2016 року народження, мешканця с. Іванківці</w:t>
      </w:r>
      <w:r>
        <w:rPr>
          <w:rFonts w:ascii="Times New Roman" w:hAnsi="Times New Roman"/>
          <w:sz w:val="24"/>
          <w:szCs w:val="24"/>
          <w:lang w:val="uk-UA"/>
        </w:rPr>
        <w:t>, вул. Верхня, 11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CE328B" w:rsidRPr="00F1395F" w:rsidRDefault="00CE328B" w:rsidP="00F1395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95F">
        <w:rPr>
          <w:rFonts w:ascii="Times New Roman" w:hAnsi="Times New Roman"/>
          <w:b/>
          <w:sz w:val="24"/>
          <w:szCs w:val="24"/>
          <w:lang w:val="uk-UA"/>
        </w:rPr>
        <w:t>Мар’яна БИЗИН</w:t>
      </w:r>
      <w:r>
        <w:rPr>
          <w:rFonts w:ascii="Times New Roman" w:hAnsi="Times New Roman"/>
          <w:sz w:val="24"/>
          <w:szCs w:val="24"/>
          <w:lang w:val="uk-UA"/>
        </w:rPr>
        <w:t xml:space="preserve"> – провідний фахівець з соціальної роботи КУ «Кіцманський тер центр соціального обслуговування (надання соціальних послуг)»;</w:t>
      </w:r>
    </w:p>
    <w:p w:rsidR="00CE328B" w:rsidRPr="0037133B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ФЕДОРЮК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ЗЗСО І-ІІ ст.;</w:t>
      </w:r>
    </w:p>
    <w:p w:rsidR="00CE328B" w:rsidRPr="00723384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>
        <w:rPr>
          <w:rFonts w:ascii="Times New Roman" w:hAnsi="Times New Roman"/>
          <w:b/>
          <w:sz w:val="24"/>
          <w:szCs w:val="24"/>
          <w:lang w:val="uk-UA"/>
        </w:rPr>
        <w:t>Чипиги Насті</w:t>
      </w:r>
      <w:r w:rsidRPr="00BB3E20">
        <w:rPr>
          <w:rFonts w:ascii="Times New Roman" w:hAnsi="Times New Roman"/>
          <w:b/>
          <w:sz w:val="24"/>
          <w:szCs w:val="24"/>
          <w:lang w:val="uk-UA"/>
        </w:rPr>
        <w:t xml:space="preserve"> Іван</w:t>
      </w:r>
      <w:r>
        <w:rPr>
          <w:rFonts w:ascii="Times New Roman" w:hAnsi="Times New Roman"/>
          <w:b/>
          <w:sz w:val="24"/>
          <w:szCs w:val="24"/>
          <w:lang w:val="uk-UA"/>
        </w:rPr>
        <w:t>івни</w:t>
      </w:r>
      <w:r>
        <w:rPr>
          <w:rFonts w:ascii="Times New Roman" w:hAnsi="Times New Roman"/>
          <w:sz w:val="24"/>
          <w:szCs w:val="24"/>
          <w:lang w:val="uk-UA" w:eastAsia="uk-UA"/>
        </w:rPr>
        <w:t>, 14 січня 2018 року народження, мешканки с. Іванківці</w:t>
      </w:r>
      <w:r>
        <w:rPr>
          <w:rFonts w:ascii="Times New Roman" w:hAnsi="Times New Roman"/>
          <w:sz w:val="24"/>
          <w:szCs w:val="24"/>
          <w:lang w:val="uk-UA"/>
        </w:rPr>
        <w:t>, вул. Верхня, 11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CE328B" w:rsidRPr="00F1395F" w:rsidRDefault="00CE328B" w:rsidP="00F1395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95F">
        <w:rPr>
          <w:rFonts w:ascii="Times New Roman" w:hAnsi="Times New Roman"/>
          <w:b/>
          <w:sz w:val="24"/>
          <w:szCs w:val="24"/>
          <w:lang w:val="uk-UA"/>
        </w:rPr>
        <w:t>Мар’яна БИЗИН</w:t>
      </w:r>
      <w:r>
        <w:rPr>
          <w:rFonts w:ascii="Times New Roman" w:hAnsi="Times New Roman"/>
          <w:sz w:val="24"/>
          <w:szCs w:val="24"/>
          <w:lang w:val="uk-UA"/>
        </w:rPr>
        <w:t xml:space="preserve"> – провідний фахівець з соціальної роботи КУ «Кіцманський тер центр соціального обслуговування (надання соціальних послуг)»;</w:t>
      </w:r>
    </w:p>
    <w:p w:rsidR="00CE328B" w:rsidRPr="0037133B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ФЕДОРЮК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ЗЗСО І-ІІ ст.;</w:t>
      </w:r>
    </w:p>
    <w:p w:rsidR="00CE328B" w:rsidRPr="00723384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Чипиги Володимира</w:t>
      </w:r>
      <w:r w:rsidRPr="00BB3E20">
        <w:rPr>
          <w:rFonts w:ascii="Times New Roman" w:hAnsi="Times New Roman"/>
          <w:b/>
          <w:sz w:val="24"/>
          <w:szCs w:val="24"/>
          <w:lang w:val="uk-UA"/>
        </w:rPr>
        <w:t xml:space="preserve"> Івановича</w:t>
      </w:r>
      <w:r>
        <w:rPr>
          <w:rFonts w:ascii="Times New Roman" w:hAnsi="Times New Roman"/>
          <w:sz w:val="24"/>
          <w:szCs w:val="24"/>
          <w:lang w:val="uk-UA" w:eastAsia="uk-UA"/>
        </w:rPr>
        <w:t>, 27 липня 2020 року народження, мешканця с. Іванківці</w:t>
      </w:r>
      <w:r>
        <w:rPr>
          <w:rFonts w:ascii="Times New Roman" w:hAnsi="Times New Roman"/>
          <w:sz w:val="24"/>
          <w:szCs w:val="24"/>
          <w:lang w:val="uk-UA"/>
        </w:rPr>
        <w:t>, вул. Верхня, 11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CE328B" w:rsidRPr="00F1395F" w:rsidRDefault="00CE328B" w:rsidP="00F1395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95F">
        <w:rPr>
          <w:rFonts w:ascii="Times New Roman" w:hAnsi="Times New Roman"/>
          <w:b/>
          <w:sz w:val="24"/>
          <w:szCs w:val="24"/>
          <w:lang w:val="uk-UA"/>
        </w:rPr>
        <w:t>Мар’яна БИЗИН</w:t>
      </w:r>
      <w:r>
        <w:rPr>
          <w:rFonts w:ascii="Times New Roman" w:hAnsi="Times New Roman"/>
          <w:sz w:val="24"/>
          <w:szCs w:val="24"/>
          <w:lang w:val="uk-UA"/>
        </w:rPr>
        <w:t xml:space="preserve"> – провідний фахівець з соціальної роботи КУ «Кіцманський тер центр соціального обслуговування (надання соціальних послуг)»;</w:t>
      </w:r>
    </w:p>
    <w:p w:rsidR="00CE328B" w:rsidRPr="0037133B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НИКОЛАЄВИЧ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ЗДО;</w:t>
      </w:r>
    </w:p>
    <w:p w:rsidR="00CE328B" w:rsidRPr="00723384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округу..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неповнолітнього </w:t>
      </w:r>
      <w:r w:rsidRPr="003E7768">
        <w:rPr>
          <w:rFonts w:ascii="Times New Roman" w:hAnsi="Times New Roman"/>
          <w:b/>
          <w:sz w:val="24"/>
          <w:szCs w:val="24"/>
          <w:lang w:val="uk-UA"/>
        </w:rPr>
        <w:t>Кушнірюка Максима Сергійовича</w:t>
      </w:r>
      <w:r>
        <w:rPr>
          <w:rFonts w:ascii="Times New Roman" w:hAnsi="Times New Roman"/>
          <w:sz w:val="24"/>
          <w:szCs w:val="24"/>
          <w:lang w:val="uk-UA"/>
        </w:rPr>
        <w:t>, 27 березня 2008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E328B" w:rsidRPr="00796A8A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E328B" w:rsidRPr="00796A8A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CE328B" w:rsidRPr="00F1395F" w:rsidRDefault="00CE328B" w:rsidP="00F1395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95F">
        <w:rPr>
          <w:rFonts w:ascii="Times New Roman" w:hAnsi="Times New Roman"/>
          <w:b/>
          <w:sz w:val="24"/>
          <w:szCs w:val="24"/>
          <w:lang w:val="uk-UA"/>
        </w:rPr>
        <w:t>Мар’яна БИЗИН</w:t>
      </w:r>
      <w:r>
        <w:rPr>
          <w:rFonts w:ascii="Times New Roman" w:hAnsi="Times New Roman"/>
          <w:sz w:val="24"/>
          <w:szCs w:val="24"/>
          <w:lang w:val="uk-UA"/>
        </w:rPr>
        <w:t xml:space="preserve"> – провідний фахівець з соціальної роботи КУ «Кіцманський тер центр соціального обслуговування (надання соціальних послуг)»;</w:t>
      </w:r>
    </w:p>
    <w:p w:rsidR="00CE328B" w:rsidRPr="0037133B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E328B" w:rsidRPr="00723384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E328B" w:rsidRPr="00796A8A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6.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неповнолітньої </w:t>
      </w:r>
      <w:r w:rsidRPr="003E7768">
        <w:rPr>
          <w:rFonts w:ascii="Times New Roman" w:hAnsi="Times New Roman"/>
          <w:b/>
          <w:sz w:val="24"/>
          <w:szCs w:val="24"/>
          <w:lang w:val="uk-UA"/>
        </w:rPr>
        <w:t>Кушнірю</w:t>
      </w:r>
      <w:r>
        <w:rPr>
          <w:rFonts w:ascii="Times New Roman" w:hAnsi="Times New Roman"/>
          <w:b/>
          <w:sz w:val="24"/>
          <w:szCs w:val="24"/>
          <w:lang w:val="uk-UA"/>
        </w:rPr>
        <w:t>к Ельвіри</w:t>
      </w:r>
      <w:r w:rsidRPr="003E7768">
        <w:rPr>
          <w:rFonts w:ascii="Times New Roman" w:hAnsi="Times New Roman"/>
          <w:b/>
          <w:sz w:val="24"/>
          <w:szCs w:val="24"/>
          <w:lang w:val="uk-UA"/>
        </w:rPr>
        <w:t xml:space="preserve"> Сергі</w:t>
      </w:r>
      <w:r>
        <w:rPr>
          <w:rFonts w:ascii="Times New Roman" w:hAnsi="Times New Roman"/>
          <w:b/>
          <w:sz w:val="24"/>
          <w:szCs w:val="24"/>
          <w:lang w:val="uk-UA"/>
        </w:rPr>
        <w:t>ївни</w:t>
      </w:r>
      <w:r>
        <w:rPr>
          <w:rFonts w:ascii="Times New Roman" w:hAnsi="Times New Roman"/>
          <w:sz w:val="24"/>
          <w:szCs w:val="24"/>
          <w:lang w:val="uk-UA"/>
        </w:rPr>
        <w:t>, 25 травня 2010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E328B" w:rsidRPr="00796A8A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E328B" w:rsidRPr="00796A8A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CE328B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CE328B" w:rsidRPr="00F1395F" w:rsidRDefault="00CE328B" w:rsidP="00F1395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95F">
        <w:rPr>
          <w:rFonts w:ascii="Times New Roman" w:hAnsi="Times New Roman"/>
          <w:b/>
          <w:sz w:val="24"/>
          <w:szCs w:val="24"/>
          <w:lang w:val="uk-UA"/>
        </w:rPr>
        <w:t>Мар’яна БИЗИН</w:t>
      </w:r>
      <w:r>
        <w:rPr>
          <w:rFonts w:ascii="Times New Roman" w:hAnsi="Times New Roman"/>
          <w:sz w:val="24"/>
          <w:szCs w:val="24"/>
          <w:lang w:val="uk-UA"/>
        </w:rPr>
        <w:t xml:space="preserve"> – провідний фахівець з соціальної роботи КУ «Кіцманський тер центр соціального обслуговування (надання соціальних послуг)»;</w:t>
      </w:r>
    </w:p>
    <w:p w:rsidR="00CE328B" w:rsidRPr="0037133B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E328B" w:rsidRPr="00796A8A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ФЕДОРЮК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ЗЗСО І-ІІ ст.;</w:t>
      </w:r>
    </w:p>
    <w:p w:rsidR="00CE328B" w:rsidRPr="00723384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E328B" w:rsidRPr="00796A8A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7.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 w:rsidRPr="003E7768">
        <w:rPr>
          <w:rFonts w:ascii="Times New Roman" w:hAnsi="Times New Roman"/>
          <w:b/>
          <w:sz w:val="24"/>
          <w:szCs w:val="24"/>
          <w:lang w:val="uk-UA"/>
        </w:rPr>
        <w:t>Кушнірю</w:t>
      </w:r>
      <w:r>
        <w:rPr>
          <w:rFonts w:ascii="Times New Roman" w:hAnsi="Times New Roman"/>
          <w:b/>
          <w:sz w:val="24"/>
          <w:szCs w:val="24"/>
          <w:lang w:val="uk-UA"/>
        </w:rPr>
        <w:t>к Анни</w:t>
      </w:r>
      <w:r w:rsidRPr="003E7768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Юріївни</w:t>
      </w:r>
      <w:r>
        <w:rPr>
          <w:rFonts w:ascii="Times New Roman" w:hAnsi="Times New Roman"/>
          <w:sz w:val="24"/>
          <w:szCs w:val="24"/>
          <w:lang w:val="uk-UA"/>
        </w:rPr>
        <w:t>, 02 липня 2013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E328B" w:rsidRPr="00796A8A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E328B" w:rsidRPr="00796A8A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CE328B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CE328B" w:rsidRPr="00F1395F" w:rsidRDefault="00CE328B" w:rsidP="00F1395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95F">
        <w:rPr>
          <w:rFonts w:ascii="Times New Roman" w:hAnsi="Times New Roman"/>
          <w:b/>
          <w:sz w:val="24"/>
          <w:szCs w:val="24"/>
          <w:lang w:val="uk-UA"/>
        </w:rPr>
        <w:t>Мар’яна БИЗИН</w:t>
      </w:r>
      <w:r>
        <w:rPr>
          <w:rFonts w:ascii="Times New Roman" w:hAnsi="Times New Roman"/>
          <w:sz w:val="24"/>
          <w:szCs w:val="24"/>
          <w:lang w:val="uk-UA"/>
        </w:rPr>
        <w:t xml:space="preserve"> – провідний фахівець з соціальної роботи КУ «Кіцманський тер центр соціального обслуговування (надання соціальних послуг)»;</w:t>
      </w:r>
    </w:p>
    <w:p w:rsidR="00CE328B" w:rsidRPr="0037133B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E328B" w:rsidRPr="00796A8A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ФЕДОРЮК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ЗЗСО І-ІІ ст.;</w:t>
      </w:r>
    </w:p>
    <w:p w:rsidR="00CE328B" w:rsidRPr="00723384" w:rsidRDefault="00CE328B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E328B" w:rsidRPr="00796A8A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8.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Співака Мар</w:t>
      </w:r>
      <w:r w:rsidRPr="00A448F6">
        <w:rPr>
          <w:rFonts w:ascii="Times New Roman" w:hAnsi="Times New Roman"/>
          <w:b/>
          <w:sz w:val="24"/>
          <w:szCs w:val="24"/>
          <w:lang w:val="uk-UA"/>
        </w:rPr>
        <w:t>’</w:t>
      </w:r>
      <w:r>
        <w:rPr>
          <w:rFonts w:ascii="Times New Roman" w:hAnsi="Times New Roman"/>
          <w:b/>
          <w:sz w:val="24"/>
          <w:szCs w:val="24"/>
          <w:lang w:val="uk-UA"/>
        </w:rPr>
        <w:t>яна Юрійовича</w:t>
      </w:r>
      <w:r>
        <w:rPr>
          <w:rFonts w:ascii="Times New Roman" w:hAnsi="Times New Roman"/>
          <w:sz w:val="24"/>
          <w:szCs w:val="24"/>
          <w:lang w:val="uk-UA"/>
        </w:rPr>
        <w:t>, 22 вересня 2021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E328B" w:rsidRPr="00796A8A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E328B" w:rsidRPr="00796A8A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CE328B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CE328B" w:rsidRPr="00F1395F" w:rsidRDefault="00CE328B" w:rsidP="00F1395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95F">
        <w:rPr>
          <w:rFonts w:ascii="Times New Roman" w:hAnsi="Times New Roman"/>
          <w:b/>
          <w:sz w:val="24"/>
          <w:szCs w:val="24"/>
          <w:lang w:val="uk-UA"/>
        </w:rPr>
        <w:t>Мар’яна БИЗИН</w:t>
      </w:r>
      <w:r>
        <w:rPr>
          <w:rFonts w:ascii="Times New Roman" w:hAnsi="Times New Roman"/>
          <w:sz w:val="24"/>
          <w:szCs w:val="24"/>
          <w:lang w:val="uk-UA"/>
        </w:rPr>
        <w:t xml:space="preserve"> – провідний фахівець з соціальної роботи КУ «Кіцманський тер центр соціального обслуговування (надання соціальних послуг)»;</w:t>
      </w:r>
    </w:p>
    <w:p w:rsidR="00CE328B" w:rsidRPr="0037133B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E328B" w:rsidRPr="00796A8A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НИКОЛАЄВИЧ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ЗДО;</w:t>
      </w:r>
    </w:p>
    <w:p w:rsidR="00CE328B" w:rsidRPr="00723384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E328B" w:rsidRPr="00796A8A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9.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Співака Артема Юрійовича</w:t>
      </w:r>
      <w:r>
        <w:rPr>
          <w:rFonts w:ascii="Times New Roman" w:hAnsi="Times New Roman"/>
          <w:sz w:val="24"/>
          <w:szCs w:val="24"/>
          <w:lang w:val="uk-UA"/>
        </w:rPr>
        <w:t>, 16 травня 2023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E328B" w:rsidRPr="00796A8A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E328B" w:rsidRPr="00796A8A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CE328B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CE328B" w:rsidRPr="00F1395F" w:rsidRDefault="00CE328B" w:rsidP="00F1395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95F">
        <w:rPr>
          <w:rFonts w:ascii="Times New Roman" w:hAnsi="Times New Roman"/>
          <w:b/>
          <w:sz w:val="24"/>
          <w:szCs w:val="24"/>
          <w:lang w:val="uk-UA"/>
        </w:rPr>
        <w:t>Мар’яна БИЗИН</w:t>
      </w:r>
      <w:r>
        <w:rPr>
          <w:rFonts w:ascii="Times New Roman" w:hAnsi="Times New Roman"/>
          <w:sz w:val="24"/>
          <w:szCs w:val="24"/>
          <w:lang w:val="uk-UA"/>
        </w:rPr>
        <w:t xml:space="preserve"> – провідний фахівець з соціальної роботи КУ «Кіцманський тер центр соціального обслуговування (надання соціальних послуг)»;</w:t>
      </w:r>
    </w:p>
    <w:p w:rsidR="00CE328B" w:rsidRPr="0037133B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E328B" w:rsidRPr="00723384" w:rsidRDefault="00CE328B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E328B" w:rsidRDefault="00CE328B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E328B" w:rsidRPr="00723384" w:rsidRDefault="00CE328B" w:rsidP="00BB3E2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CE328B" w:rsidRDefault="00CE328B" w:rsidP="00BB3E2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CE328B" w:rsidRDefault="00CE328B" w:rsidP="00BB3E2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E328B" w:rsidRDefault="00CE328B" w:rsidP="00BB3E2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E328B" w:rsidSect="00D351B8">
      <w:pgSz w:w="11906" w:h="16838"/>
      <w:pgMar w:top="567" w:right="74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E20"/>
    <w:rsid w:val="00003498"/>
    <w:rsid w:val="00006BA8"/>
    <w:rsid w:val="00045DAF"/>
    <w:rsid w:val="001D6DC3"/>
    <w:rsid w:val="00240154"/>
    <w:rsid w:val="002839AC"/>
    <w:rsid w:val="002A01FA"/>
    <w:rsid w:val="002F57F2"/>
    <w:rsid w:val="0037133B"/>
    <w:rsid w:val="003E7768"/>
    <w:rsid w:val="00454D63"/>
    <w:rsid w:val="004D3A16"/>
    <w:rsid w:val="004E3DF4"/>
    <w:rsid w:val="0065117C"/>
    <w:rsid w:val="00723384"/>
    <w:rsid w:val="007726F2"/>
    <w:rsid w:val="00796A8A"/>
    <w:rsid w:val="007A52DF"/>
    <w:rsid w:val="009724BE"/>
    <w:rsid w:val="00994C39"/>
    <w:rsid w:val="009B41B6"/>
    <w:rsid w:val="00A448F6"/>
    <w:rsid w:val="00A5102A"/>
    <w:rsid w:val="00A70BBD"/>
    <w:rsid w:val="00BB3E20"/>
    <w:rsid w:val="00CC4AAD"/>
    <w:rsid w:val="00CE328B"/>
    <w:rsid w:val="00D351B8"/>
    <w:rsid w:val="00D433FD"/>
    <w:rsid w:val="00DE64D6"/>
    <w:rsid w:val="00E47085"/>
    <w:rsid w:val="00F1395F"/>
    <w:rsid w:val="00F871D6"/>
    <w:rsid w:val="00FA5FAB"/>
    <w:rsid w:val="00FC7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1D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BB3E20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BB3E20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BB3E20"/>
  </w:style>
  <w:style w:type="paragraph" w:styleId="HTMLPreformatted">
    <w:name w:val="HTML Preformatted"/>
    <w:basedOn w:val="Normal"/>
    <w:link w:val="HTMLPreformattedChar"/>
    <w:uiPriority w:val="99"/>
    <w:rsid w:val="00BB3E20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BB3E20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BB3E20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B3E20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customStyle="1" w:styleId="2">
    <w:name w:val="Обычный2"/>
    <w:uiPriority w:val="99"/>
    <w:rsid w:val="00BB3E20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BB3E20"/>
  </w:style>
  <w:style w:type="paragraph" w:customStyle="1" w:styleId="14">
    <w:name w:val="Заголовок 14"/>
    <w:basedOn w:val="Normal"/>
    <w:next w:val="Normal"/>
    <w:uiPriority w:val="99"/>
    <w:rsid w:val="00BB3E2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1505</Words>
  <Characters>8580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3</cp:revision>
  <cp:lastPrinted>2024-09-14T10:16:00Z</cp:lastPrinted>
  <dcterms:created xsi:type="dcterms:W3CDTF">2024-09-13T07:17:00Z</dcterms:created>
  <dcterms:modified xsi:type="dcterms:W3CDTF">2024-09-14T10:16:00Z</dcterms:modified>
</cp:coreProperties>
</file>