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A28" w:rsidRDefault="00DE3A28" w:rsidP="0096443F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87985938" r:id="rId5"/>
        </w:object>
      </w:r>
    </w:p>
    <w:p w:rsidR="00DE3A28" w:rsidRPr="00FA627B" w:rsidRDefault="00DE3A28" w:rsidP="0096443F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:rsidR="00DE3A28" w:rsidRPr="007205A3" w:rsidRDefault="00DE3A28" w:rsidP="0096443F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:rsidR="00DE3A28" w:rsidRPr="007205A3" w:rsidRDefault="00DE3A28" w:rsidP="0096443F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:rsidR="00DE3A28" w:rsidRPr="007205A3" w:rsidRDefault="00DE3A28" w:rsidP="0096443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DE3A28" w:rsidRPr="007205A3" w:rsidRDefault="00DE3A28" w:rsidP="0096443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DE3A28" w:rsidRPr="007205A3" w:rsidRDefault="00DE3A28" w:rsidP="0096443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DE3A28" w:rsidRPr="007205A3" w:rsidRDefault="00DE3A28" w:rsidP="0096443F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DE3A28" w:rsidRPr="007205A3" w:rsidRDefault="00DE3A28" w:rsidP="009644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DE3A28" w:rsidRPr="007205A3" w:rsidRDefault="00DE3A28" w:rsidP="009644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E3A28" w:rsidRPr="00363CA5" w:rsidRDefault="00DE3A28" w:rsidP="0096443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11 вересня</w:t>
      </w:r>
      <w:r w:rsidRPr="007205A3">
        <w:rPr>
          <w:rFonts w:ascii="Times New Roman" w:hAnsi="Times New Roman"/>
          <w:sz w:val="24"/>
          <w:szCs w:val="24"/>
        </w:rPr>
        <w:t xml:space="preserve"> 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7205A3">
        <w:rPr>
          <w:rFonts w:ascii="Times New Roman" w:hAnsi="Times New Roman"/>
          <w:sz w:val="24"/>
          <w:szCs w:val="24"/>
        </w:rPr>
        <w:t xml:space="preserve"> м. Кіцмань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337/9</w:t>
      </w:r>
    </w:p>
    <w:p w:rsidR="00DE3A28" w:rsidRPr="007205A3" w:rsidRDefault="00DE3A28" w:rsidP="0096443F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E3A28" w:rsidRDefault="00DE3A28" w:rsidP="0096443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:rsidR="00DE3A28" w:rsidRDefault="00DE3A28" w:rsidP="0096443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квартири № 42 розташованої за адресою: вул. </w:t>
      </w:r>
    </w:p>
    <w:p w:rsidR="00DE3A28" w:rsidRDefault="00DE3A28" w:rsidP="0096443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Незалежності, 4, м. Кіцмань між Скулебою Сергієм Івановичем, </w:t>
      </w:r>
    </w:p>
    <w:p w:rsidR="00DE3A28" w:rsidRDefault="00DE3A28" w:rsidP="0096443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19 грудня 1987 року народження, мешканцем м. Кіцмань, </w:t>
      </w:r>
    </w:p>
    <w:p w:rsidR="00DE3A28" w:rsidRDefault="00DE3A28" w:rsidP="0096443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в інтересах якого діє Литвинюк Ігор Сільвестрович на </w:t>
      </w:r>
    </w:p>
    <w:p w:rsidR="00DE3A28" w:rsidRDefault="00DE3A28" w:rsidP="0096443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підставі довіреності від 25.07.2024 та Литвинюк Ольгою Іванівною, </w:t>
      </w:r>
    </w:p>
    <w:p w:rsidR="00DE3A28" w:rsidRPr="004B5FF6" w:rsidRDefault="00DE3A28" w:rsidP="0096443F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>26 грудня 1961 року народження, мешканкою м. Кіцмань</w:t>
      </w:r>
    </w:p>
    <w:p w:rsidR="00DE3A28" w:rsidRDefault="00DE3A28" w:rsidP="0096443F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</w:p>
    <w:p w:rsidR="00DE3A28" w:rsidRPr="007F467F" w:rsidRDefault="00DE3A28" w:rsidP="0096443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гр. </w:t>
      </w:r>
      <w:r>
        <w:rPr>
          <w:rFonts w:ascii="Times New Roman" w:hAnsi="Times New Roman"/>
          <w:sz w:val="24"/>
          <w:szCs w:val="24"/>
          <w:lang w:val="uk-UA"/>
        </w:rPr>
        <w:t>Литвинюка Ігора Сільвестровича, 10 липня 1965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14.08.2024 № 269, який діє в інтересах гр. Скулеби Сергія Івановича, 19 лютого 1987</w:t>
      </w:r>
      <w:r w:rsidRPr="00627E2B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на підставі довіреності від 25.07</w:t>
      </w:r>
      <w:r w:rsidRPr="00057F3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 враховуючи рішення Комісії з питань захисту прав дитини при виконавчому комітеті Кіцманської </w:t>
      </w:r>
      <w:r>
        <w:rPr>
          <w:rFonts w:ascii="Times New Roman" w:hAnsi="Times New Roman"/>
          <w:sz w:val="24"/>
          <w:szCs w:val="24"/>
          <w:lang w:val="uk-UA"/>
        </w:rPr>
        <w:t>міської ради від 04.09.2024 № 1,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DE3A28" w:rsidRPr="007F467F" w:rsidRDefault="00DE3A28" w:rsidP="0096443F">
      <w:pPr>
        <w:pStyle w:val="1"/>
        <w:jc w:val="both"/>
        <w:rPr>
          <w:rFonts w:ascii="Times New Roman" w:hAnsi="Times New Roman"/>
          <w:b/>
          <w:szCs w:val="24"/>
        </w:rPr>
      </w:pPr>
    </w:p>
    <w:p w:rsidR="00DE3A28" w:rsidRPr="007F467F" w:rsidRDefault="00DE3A28" w:rsidP="0096443F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7F467F">
        <w:rPr>
          <w:rFonts w:ascii="Times New Roman" w:hAnsi="Times New Roman"/>
          <w:b/>
          <w:szCs w:val="24"/>
        </w:rPr>
        <w:t>В И Р І Ш И В:</w:t>
      </w:r>
    </w:p>
    <w:p w:rsidR="00DE3A28" w:rsidRPr="007F467F" w:rsidRDefault="00DE3A28" w:rsidP="009644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E3A28" w:rsidRDefault="00DE3A28" w:rsidP="0058614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</w:t>
      </w:r>
      <w:r w:rsidRPr="00D35662">
        <w:rPr>
          <w:rFonts w:ascii="Times New Roman" w:hAnsi="Times New Roman"/>
          <w:sz w:val="24"/>
          <w:szCs w:val="24"/>
          <w:lang w:val="uk-UA"/>
        </w:rPr>
        <w:t>квартири № 42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D35662">
        <w:rPr>
          <w:rFonts w:ascii="Times New Roman" w:hAnsi="Times New Roman"/>
          <w:sz w:val="24"/>
          <w:szCs w:val="24"/>
          <w:lang w:val="uk-UA"/>
        </w:rPr>
        <w:t xml:space="preserve"> розташованої за адресою: вул. Незалежності, 4, м. Кіцмань між Скулебою Сергієм Івановичем, 19 грудня 1987 року народження, мешканцем м. Кіцмань, в інтересах якого діє Литвинюк Ігор Сільвестрович на підставі довіреності від 25.07.2024 та Литвинюк Ольгою Іванівною, 26 грудня 1961 року народження, мешканкою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.            </w:t>
      </w:r>
    </w:p>
    <w:p w:rsidR="00DE3A28" w:rsidRPr="008544DC" w:rsidRDefault="00DE3A28" w:rsidP="009644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</w:t>
      </w:r>
      <w:r>
        <w:rPr>
          <w:rFonts w:ascii="Times New Roman" w:hAnsi="Times New Roman"/>
          <w:sz w:val="24"/>
          <w:szCs w:val="24"/>
          <w:lang w:val="uk-UA"/>
        </w:rPr>
        <w:t>ку з тим, що в квартирі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малолітні Скулеба Соломія Сергіївна, 25 лютого 2017 року народження та Скулеба Меланія Сергіївна, 28 вересня 2020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:rsidR="00DE3A28" w:rsidRDefault="00DE3A28" w:rsidP="001B166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>ушення житлових прав малолітніх Скулеби Соломії Сергіївни, 25 лютого 2017 року народження та Скулеби Меланії Сергіївни, 28 вересня 2020 року народження відповідальність покласти на батька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Скулебу Сергія Івановича.</w:t>
      </w: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</w:p>
    <w:p w:rsidR="00DE3A28" w:rsidRPr="007F467F" w:rsidRDefault="00DE3A28" w:rsidP="009644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 </w:t>
      </w:r>
      <w:r w:rsidRPr="007F467F"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рішення покласти на </w:t>
      </w:r>
      <w:r w:rsidRPr="007F467F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DE3A28" w:rsidRPr="007F467F" w:rsidRDefault="00DE3A28" w:rsidP="009644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DE3A28" w:rsidRPr="00FC1D87" w:rsidRDefault="00DE3A28" w:rsidP="0096443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  <w:lang w:val="uk-UA"/>
        </w:rPr>
      </w:pPr>
    </w:p>
    <w:p w:rsidR="00DE3A28" w:rsidRPr="007F467F" w:rsidRDefault="00DE3A28" w:rsidP="0096443F">
      <w:pPr>
        <w:pStyle w:val="1"/>
        <w:ind w:left="360"/>
        <w:jc w:val="both"/>
        <w:rPr>
          <w:rFonts w:ascii="Times New Roman" w:hAnsi="Times New Roman"/>
          <w:szCs w:val="24"/>
        </w:rPr>
      </w:pPr>
    </w:p>
    <w:p w:rsidR="00DE3A28" w:rsidRPr="007F467F" w:rsidRDefault="00DE3A28" w:rsidP="0096443F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</w:t>
      </w:r>
      <w:r w:rsidRPr="007F467F">
        <w:rPr>
          <w:rFonts w:ascii="Times New Roman" w:hAnsi="Times New Roman"/>
          <w:b/>
          <w:szCs w:val="24"/>
        </w:rPr>
        <w:t xml:space="preserve">          Сергій  БУЛЕГА</w:t>
      </w:r>
    </w:p>
    <w:p w:rsidR="00DE3A28" w:rsidRPr="007F467F" w:rsidRDefault="00DE3A28" w:rsidP="0096443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E3A28" w:rsidRPr="007F467F" w:rsidRDefault="00DE3A28" w:rsidP="0096443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E3A28" w:rsidRPr="007F467F" w:rsidRDefault="00DE3A28" w:rsidP="0096443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DE3A28" w:rsidRPr="007F467F" w:rsidSect="00FC1D87">
      <w:pgSz w:w="11906" w:h="16838"/>
      <w:pgMar w:top="36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443F"/>
    <w:rsid w:val="00035018"/>
    <w:rsid w:val="00057F37"/>
    <w:rsid w:val="000F617F"/>
    <w:rsid w:val="00145CAD"/>
    <w:rsid w:val="001729B6"/>
    <w:rsid w:val="001B166A"/>
    <w:rsid w:val="002713CD"/>
    <w:rsid w:val="00326B73"/>
    <w:rsid w:val="00363CA5"/>
    <w:rsid w:val="003E362A"/>
    <w:rsid w:val="00431479"/>
    <w:rsid w:val="00444796"/>
    <w:rsid w:val="004B5FF6"/>
    <w:rsid w:val="0058614F"/>
    <w:rsid w:val="00627E2B"/>
    <w:rsid w:val="007205A3"/>
    <w:rsid w:val="007F467F"/>
    <w:rsid w:val="008544DC"/>
    <w:rsid w:val="008D10E5"/>
    <w:rsid w:val="008E47BB"/>
    <w:rsid w:val="0096443F"/>
    <w:rsid w:val="009A587B"/>
    <w:rsid w:val="00A03EC7"/>
    <w:rsid w:val="00AF5039"/>
    <w:rsid w:val="00B672C6"/>
    <w:rsid w:val="00C06CB1"/>
    <w:rsid w:val="00C507DD"/>
    <w:rsid w:val="00D35662"/>
    <w:rsid w:val="00D962C7"/>
    <w:rsid w:val="00DE3A28"/>
    <w:rsid w:val="00DF5AA6"/>
    <w:rsid w:val="00FA627B"/>
    <w:rsid w:val="00FC1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2C6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6443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6443F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96443F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96443F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96443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96443F"/>
  </w:style>
  <w:style w:type="paragraph" w:styleId="NoSpacing">
    <w:name w:val="No Spacing"/>
    <w:uiPriority w:val="99"/>
    <w:qFormat/>
    <w:rsid w:val="009644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430</Words>
  <Characters>2455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5</cp:revision>
  <cp:lastPrinted>2024-09-16T06:59:00Z</cp:lastPrinted>
  <dcterms:created xsi:type="dcterms:W3CDTF">2024-09-05T11:12:00Z</dcterms:created>
  <dcterms:modified xsi:type="dcterms:W3CDTF">2024-09-16T06:59:00Z</dcterms:modified>
</cp:coreProperties>
</file>