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ACD" w:rsidRDefault="00F85ACD" w:rsidP="004145A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7986651" r:id="rId5"/>
        </w:object>
      </w:r>
    </w:p>
    <w:p w:rsidR="00F85ACD" w:rsidRPr="009D08EA" w:rsidRDefault="00F85ACD" w:rsidP="004145A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F85ACD" w:rsidRPr="007205A3" w:rsidRDefault="00F85ACD" w:rsidP="004145A5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:rsidR="00F85ACD" w:rsidRPr="007205A3" w:rsidRDefault="00F85ACD" w:rsidP="004145A5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:rsidR="00F85ACD" w:rsidRPr="007205A3" w:rsidRDefault="00F85ACD" w:rsidP="004145A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85ACD" w:rsidRDefault="00F85ACD" w:rsidP="004145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85ACD" w:rsidRPr="007205A3" w:rsidRDefault="00F85ACD" w:rsidP="004145A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F85ACD" w:rsidRPr="007205A3" w:rsidRDefault="00F85ACD" w:rsidP="004145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F85ACD" w:rsidRPr="007205A3" w:rsidRDefault="00F85ACD" w:rsidP="004145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5ACD" w:rsidRPr="00A434B5" w:rsidRDefault="00F85ACD" w:rsidP="004145A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11 вересня </w:t>
      </w:r>
      <w:r w:rsidRPr="007205A3">
        <w:rPr>
          <w:rFonts w:ascii="Times New Roman" w:hAnsi="Times New Roman"/>
          <w:sz w:val="24"/>
          <w:szCs w:val="24"/>
        </w:rPr>
        <w:t>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205A3">
        <w:rPr>
          <w:rFonts w:ascii="Times New Roman" w:hAnsi="Times New Roman"/>
          <w:sz w:val="24"/>
          <w:szCs w:val="24"/>
        </w:rPr>
        <w:t>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338/9</w:t>
      </w:r>
    </w:p>
    <w:p w:rsidR="00F85ACD" w:rsidRPr="007205A3" w:rsidRDefault="00F85ACD" w:rsidP="004145A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житлового будинку і з</w:t>
      </w:r>
      <w:r>
        <w:rPr>
          <w:rFonts w:ascii="Times New Roman" w:hAnsi="Times New Roman"/>
          <w:b/>
          <w:sz w:val="24"/>
          <w:szCs w:val="24"/>
          <w:lang w:val="uk-UA"/>
        </w:rPr>
        <w:t>емельної ділянки площею 0,25 га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вул. Молодіжна, 56, с. Давидівці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та земельних ділянок площами 0,0823 га та 0.1676 га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для ведення особистого селянського господарства,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в с. Давидівці між Руснак Степанією Георгіївною, 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20 квітня 1948 року наро</w:t>
      </w:r>
      <w:r>
        <w:rPr>
          <w:rFonts w:ascii="Times New Roman" w:hAnsi="Times New Roman"/>
          <w:b/>
          <w:sz w:val="24"/>
          <w:szCs w:val="24"/>
          <w:lang w:val="uk-UA"/>
        </w:rPr>
        <w:t>дження та Літовською Марією Юрі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вною, </w:t>
      </w:r>
    </w:p>
    <w:p w:rsidR="00F85ACD" w:rsidRPr="008E47BB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04 вересня 1981 року народження, мешканцями с. Давидівці</w:t>
      </w:r>
    </w:p>
    <w:p w:rsidR="00F85ACD" w:rsidRPr="004B5FF6" w:rsidRDefault="00F85ACD" w:rsidP="004145A5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:rsidR="00F85ACD" w:rsidRPr="007F467F" w:rsidRDefault="00F85ACD" w:rsidP="004145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Руснак Степанії Георгіївни, 20 квітня 1948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04.09.2024 </w:t>
      </w:r>
      <w:r w:rsidRPr="008C49FD">
        <w:rPr>
          <w:rFonts w:ascii="Times New Roman" w:hAnsi="Times New Roman"/>
          <w:sz w:val="24"/>
          <w:szCs w:val="24"/>
          <w:lang w:val="uk-UA"/>
        </w:rPr>
        <w:t>№ 297</w:t>
      </w:r>
      <w:r w:rsidRPr="007F467F">
        <w:rPr>
          <w:rFonts w:ascii="Times New Roman" w:hAnsi="Times New Roman"/>
          <w:sz w:val="24"/>
          <w:szCs w:val="24"/>
          <w:lang w:val="uk-UA"/>
        </w:rPr>
        <w:t>, враховуючи 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04.09.2024 № 8,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F85ACD" w:rsidRPr="007F467F" w:rsidRDefault="00F85ACD" w:rsidP="004145A5">
      <w:pPr>
        <w:pStyle w:val="1"/>
        <w:jc w:val="both"/>
        <w:rPr>
          <w:rFonts w:ascii="Times New Roman" w:hAnsi="Times New Roman"/>
          <w:b/>
          <w:szCs w:val="24"/>
        </w:rPr>
      </w:pPr>
    </w:p>
    <w:p w:rsidR="00F85ACD" w:rsidRPr="007F467F" w:rsidRDefault="00F85ACD" w:rsidP="004145A5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:rsidR="00F85ACD" w:rsidRPr="007F467F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85ACD" w:rsidRPr="00DA1B4A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A1B4A">
        <w:rPr>
          <w:rFonts w:ascii="Times New Roman" w:hAnsi="Times New Roman"/>
          <w:sz w:val="24"/>
          <w:szCs w:val="24"/>
          <w:lang w:val="uk-UA"/>
        </w:rPr>
        <w:t>1. Надати згоду на укладення договору дарування 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вул. Молодіжна, 56, с. Давидівці та земельних ділянок площами 0,0823 га та 0.1676 га для ведення особистого селянського господарства, розташованих в с. Давидівці між Руснак Степанією Георгіївною, 20 квітня 1948 року наро</w:t>
      </w:r>
      <w:r>
        <w:rPr>
          <w:rFonts w:ascii="Times New Roman" w:hAnsi="Times New Roman"/>
          <w:sz w:val="24"/>
          <w:szCs w:val="24"/>
          <w:lang w:val="uk-UA"/>
        </w:rPr>
        <w:t>дження та Літовською Марією Юрі</w:t>
      </w:r>
      <w:r w:rsidRPr="00DA1B4A">
        <w:rPr>
          <w:rFonts w:ascii="Times New Roman" w:hAnsi="Times New Roman"/>
          <w:sz w:val="24"/>
          <w:szCs w:val="24"/>
          <w:lang w:val="uk-UA"/>
        </w:rPr>
        <w:t>вною, 04 вересня 1981 року народження, мешканцями с. Давидівці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F85ACD" w:rsidRPr="008544DC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Літовська Ангеліна Андріївна, 06 квітня 2007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неповнолітньої Літовської Ангеліни Андріївни, 06 квітня 2007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Літовську Марію Юрівну.</w:t>
      </w: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:rsidR="00F85ACD" w:rsidRPr="007F467F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F85ACD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85ACD" w:rsidRPr="007F467F" w:rsidRDefault="00F85ACD" w:rsidP="004145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85ACD" w:rsidRPr="007F467F" w:rsidRDefault="00F85ACD" w:rsidP="004145A5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F467F">
        <w:rPr>
          <w:rFonts w:ascii="Times New Roman" w:hAnsi="Times New Roman"/>
          <w:b/>
          <w:szCs w:val="24"/>
        </w:rPr>
        <w:t xml:space="preserve">                          Сергій  БУЛЕГА</w:t>
      </w:r>
    </w:p>
    <w:p w:rsidR="00F85ACD" w:rsidRPr="007F467F" w:rsidRDefault="00F85ACD" w:rsidP="004145A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85ACD" w:rsidRPr="007F467F" w:rsidRDefault="00F85ACD" w:rsidP="004145A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85ACD" w:rsidRPr="007F467F" w:rsidSect="00A55CAF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5A5"/>
    <w:rsid w:val="00080C55"/>
    <w:rsid w:val="000F617F"/>
    <w:rsid w:val="0015190E"/>
    <w:rsid w:val="001729B6"/>
    <w:rsid w:val="002A0EDA"/>
    <w:rsid w:val="003F4851"/>
    <w:rsid w:val="004145A5"/>
    <w:rsid w:val="004B5FF6"/>
    <w:rsid w:val="0050256D"/>
    <w:rsid w:val="007205A3"/>
    <w:rsid w:val="00773E1E"/>
    <w:rsid w:val="007961CB"/>
    <w:rsid w:val="007F467F"/>
    <w:rsid w:val="008544DC"/>
    <w:rsid w:val="008565FD"/>
    <w:rsid w:val="008C49FD"/>
    <w:rsid w:val="008E47BB"/>
    <w:rsid w:val="009D08EA"/>
    <w:rsid w:val="009E667B"/>
    <w:rsid w:val="00A434B5"/>
    <w:rsid w:val="00A52BD9"/>
    <w:rsid w:val="00A55CAF"/>
    <w:rsid w:val="00A8344F"/>
    <w:rsid w:val="00B82E72"/>
    <w:rsid w:val="00C46E03"/>
    <w:rsid w:val="00DA1B4A"/>
    <w:rsid w:val="00DF5AA6"/>
    <w:rsid w:val="00E00713"/>
    <w:rsid w:val="00F76792"/>
    <w:rsid w:val="00F7710B"/>
    <w:rsid w:val="00F85ACD"/>
    <w:rsid w:val="00FE5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67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145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145A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145A5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4145A5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4145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145A5"/>
  </w:style>
  <w:style w:type="paragraph" w:styleId="NoSpacing">
    <w:name w:val="No Spacing"/>
    <w:uiPriority w:val="99"/>
    <w:qFormat/>
    <w:rsid w:val="00414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441</Words>
  <Characters>2519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пк</cp:lastModifiedBy>
  <cp:revision>5</cp:revision>
  <cp:lastPrinted>2024-09-16T07:11:00Z</cp:lastPrinted>
  <dcterms:created xsi:type="dcterms:W3CDTF">2024-09-05T11:13:00Z</dcterms:created>
  <dcterms:modified xsi:type="dcterms:W3CDTF">2024-09-16T07:11:00Z</dcterms:modified>
</cp:coreProperties>
</file>