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DBD" w:rsidRPr="00A461C0" w:rsidRDefault="00FB2DB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90416551" r:id="rId8"/>
        </w:object>
      </w:r>
    </w:p>
    <w:p w:rsidR="00FB2DBD" w:rsidRPr="00D927B7" w:rsidRDefault="00FB2DBD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B2DBD" w:rsidRPr="00D927B7" w:rsidRDefault="00FB2DB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B2DBD" w:rsidRPr="00D927B7" w:rsidRDefault="00FB2DB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B2DBD" w:rsidRPr="00D927B7" w:rsidRDefault="00FB2DB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B2DBD" w:rsidRDefault="00FB2DB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B2DBD" w:rsidRDefault="00FB2DB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B2DBD" w:rsidRPr="00A461C0" w:rsidRDefault="00FB2DB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FB2DBD" w:rsidRPr="00A461C0" w:rsidRDefault="00FB2DB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B2DBD" w:rsidRDefault="00FB2DB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FB2DBD" w:rsidRPr="00A461C0" w:rsidRDefault="00FB2DBD" w:rsidP="00EE1455">
      <w:pPr>
        <w:pStyle w:val="Normal2"/>
        <w:rPr>
          <w:rFonts w:ascii="Times New Roman" w:hAnsi="Times New Roman"/>
          <w:b/>
          <w:szCs w:val="24"/>
        </w:rPr>
      </w:pPr>
    </w:p>
    <w:p w:rsidR="00FB2DBD" w:rsidRDefault="00FB2DB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FB2DBD" w:rsidRDefault="00FB2DB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:rsidR="00FB2DBD" w:rsidRDefault="00FB2DB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Цимбалюк Марії Степанівні</w:t>
      </w:r>
    </w:p>
    <w:p w:rsidR="00FB2DBD" w:rsidRDefault="00FB2DB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Pr="00AA30CE" w:rsidRDefault="00FB2DB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№1565 від 04.10.2024р гр.Цимбалюк Марії Степанівни, 19**р.н., яка проживає за адресою: с.Витилівка, АДРЕСА 1, про надання соціальної послуги догляд стаціонарний (платно)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FB2DBD" w:rsidRPr="00A461C0" w:rsidRDefault="00FB2DBD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B2DBD" w:rsidRPr="006F2277" w:rsidRDefault="00FB2DBD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(платно) гр.Цимбалюк Марії Степанівні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19**р.н.,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с.Витилівка,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FB2DBD" w:rsidRPr="006F2277" w:rsidRDefault="00FB2DBD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Цимбалюк Марії Степанівні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FB2DBD" w:rsidRPr="006F2277" w:rsidRDefault="00FB2DBD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9410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Цимбалюк Марії Степанівні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:rsidR="00FB2DBD" w:rsidRPr="00D16C87" w:rsidRDefault="00FB2DBD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FB2DBD" w:rsidRDefault="00FB2DB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FB2DBD" w:rsidRDefault="00FB2D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Default="00FB2D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Pr="006E1E18" w:rsidRDefault="00FB2D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2DBD" w:rsidRPr="00AB1F9E" w:rsidRDefault="00FB2DB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FB2DBD" w:rsidRPr="00AB1F9E" w:rsidSect="001625B6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DBD" w:rsidRDefault="00FB2DBD" w:rsidP="00EE1455">
      <w:pPr>
        <w:spacing w:after="0" w:line="240" w:lineRule="auto"/>
      </w:pPr>
      <w:r>
        <w:separator/>
      </w:r>
    </w:p>
  </w:endnote>
  <w:endnote w:type="continuationSeparator" w:id="0">
    <w:p w:rsidR="00FB2DBD" w:rsidRDefault="00FB2DB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DBD" w:rsidRDefault="00FB2DBD" w:rsidP="00EE1455">
      <w:pPr>
        <w:spacing w:after="0" w:line="240" w:lineRule="auto"/>
      </w:pPr>
      <w:r>
        <w:separator/>
      </w:r>
    </w:p>
  </w:footnote>
  <w:footnote w:type="continuationSeparator" w:id="0">
    <w:p w:rsidR="00FB2DBD" w:rsidRDefault="00FB2DB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30076"/>
    <w:rsid w:val="000348C9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91A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366E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3EC8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2ECF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2871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107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46859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B2DBD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82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432</Words>
  <Characters>2466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2023-11-01T14:34:00Z</cp:lastPrinted>
  <dcterms:created xsi:type="dcterms:W3CDTF">2024-10-04T15:17:00Z</dcterms:created>
  <dcterms:modified xsi:type="dcterms:W3CDTF">2024-10-14T10:09:00Z</dcterms:modified>
</cp:coreProperties>
</file>