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0DC" w:rsidRDefault="006250DC" w:rsidP="008529ED">
      <w:pPr>
        <w:ind w:right="-2"/>
        <w:jc w:val="center"/>
        <w:rPr>
          <w:color w:val="000000"/>
        </w:rPr>
      </w:pPr>
      <w:r w:rsidRPr="009062F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0496536" r:id="rId6"/>
        </w:object>
      </w:r>
    </w:p>
    <w:p w:rsidR="006250DC" w:rsidRDefault="006250DC" w:rsidP="008529ED">
      <w:pPr>
        <w:ind w:right="-2"/>
        <w:jc w:val="center"/>
        <w:rPr>
          <w:color w:val="000000"/>
        </w:rPr>
      </w:pPr>
    </w:p>
    <w:p w:rsidR="006250DC" w:rsidRDefault="006250DC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6250DC" w:rsidRDefault="006250DC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6250DC" w:rsidRDefault="006250DC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6250DC" w:rsidRDefault="006250DC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6250DC" w:rsidRDefault="006250DC" w:rsidP="008529ED">
      <w:pPr>
        <w:jc w:val="center"/>
        <w:rPr>
          <w:b/>
          <w:color w:val="000000"/>
        </w:rPr>
      </w:pPr>
    </w:p>
    <w:p w:rsidR="006250DC" w:rsidRDefault="006250DC" w:rsidP="008529ED">
      <w:pPr>
        <w:jc w:val="center"/>
        <w:rPr>
          <w:b/>
          <w:color w:val="000000"/>
        </w:rPr>
      </w:pPr>
    </w:p>
    <w:p w:rsidR="006250DC" w:rsidRDefault="006250DC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6250DC" w:rsidRDefault="006250DC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6250DC" w:rsidRDefault="006250DC" w:rsidP="008529ED">
      <w:pPr>
        <w:jc w:val="center"/>
        <w:rPr>
          <w:color w:val="000000"/>
        </w:rPr>
      </w:pPr>
    </w:p>
    <w:p w:rsidR="006250DC" w:rsidRDefault="006250DC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6250DC" w:rsidRDefault="006250DC" w:rsidP="008529ED">
      <w:pPr>
        <w:rPr>
          <w:b/>
          <w:color w:val="000000"/>
        </w:rPr>
      </w:pPr>
    </w:p>
    <w:p w:rsidR="006250DC" w:rsidRPr="00D20B6A" w:rsidRDefault="006250DC" w:rsidP="00D20B6A">
      <w:pPr>
        <w:ind w:right="5243"/>
        <w:jc w:val="both"/>
        <w:rPr>
          <w:b/>
        </w:rPr>
      </w:pPr>
      <w:r w:rsidRPr="00D20B6A">
        <w:rPr>
          <w:b/>
        </w:rPr>
        <w:t xml:space="preserve">Про видачу дозволу на видалення зелених насаджень </w:t>
      </w:r>
      <w:r w:rsidRPr="00D20B6A">
        <w:rPr>
          <w:b/>
          <w:lang w:eastAsia="uk-UA"/>
        </w:rPr>
        <w:t>по вул. І. Миського, 2-А в с. Шипинці, Чернівецького району, Чернівецької області</w:t>
      </w:r>
    </w:p>
    <w:p w:rsidR="006250DC" w:rsidRDefault="006250DC" w:rsidP="00D85885">
      <w:pPr>
        <w:jc w:val="both"/>
        <w:rPr>
          <w:b/>
        </w:rPr>
      </w:pPr>
    </w:p>
    <w:p w:rsidR="006250DC" w:rsidRPr="00987B48" w:rsidRDefault="006250DC" w:rsidP="00D85885">
      <w:pPr>
        <w:jc w:val="both"/>
        <w:rPr>
          <w:b/>
        </w:rPr>
      </w:pPr>
    </w:p>
    <w:p w:rsidR="006250DC" w:rsidRPr="009603E6" w:rsidRDefault="006250DC" w:rsidP="00D20B6A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гр. Купчанки Оксани Миколаївни, що проживає по АДРЕСА 1</w:t>
      </w:r>
      <w:bookmarkStart w:id="0" w:name="_GoBack"/>
      <w:bookmarkEnd w:id="0"/>
      <w:r w:rsidRPr="00D20B6A">
        <w:rPr>
          <w:rFonts w:ascii="Times New Roman" w:hAnsi="Times New Roman"/>
          <w:szCs w:val="24"/>
          <w:lang w:eastAsia="uk-UA"/>
        </w:rPr>
        <w:t xml:space="preserve"> в с. Шипинці,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 </w:t>
      </w:r>
      <w:r>
        <w:rPr>
          <w:rFonts w:ascii="Times New Roman" w:hAnsi="Times New Roman"/>
        </w:rPr>
        <w:t xml:space="preserve">від 11.09.2024 р. вх. №307,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10.10.</w:t>
      </w:r>
      <w:r w:rsidRPr="009603E6">
        <w:rPr>
          <w:rFonts w:ascii="Times New Roman" w:hAnsi="Times New Roman"/>
        </w:rPr>
        <w:t>202</w:t>
      </w:r>
      <w:r>
        <w:rPr>
          <w:rFonts w:ascii="Times New Roman" w:hAnsi="Times New Roman"/>
        </w:rPr>
        <w:t>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5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 </w:t>
      </w:r>
      <w:r w:rsidRPr="009603E6">
        <w:rPr>
          <w:rFonts w:ascii="Times New Roman" w:hAnsi="Times New Roman"/>
        </w:rPr>
        <w:t xml:space="preserve">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 xml:space="preserve">», 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6250DC" w:rsidRDefault="006250DC" w:rsidP="00D43086">
      <w:pPr>
        <w:jc w:val="both"/>
      </w:pPr>
    </w:p>
    <w:p w:rsidR="006250DC" w:rsidRPr="00987B48" w:rsidRDefault="006250DC" w:rsidP="00D43086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6250DC" w:rsidRPr="00C22C7E" w:rsidRDefault="006250DC" w:rsidP="00D85885">
      <w:pPr>
        <w:ind w:firstLine="567"/>
        <w:jc w:val="both"/>
        <w:rPr>
          <w:b/>
          <w:bCs/>
        </w:rPr>
      </w:pPr>
    </w:p>
    <w:p w:rsidR="006250DC" w:rsidRPr="00C03CC3" w:rsidRDefault="006250DC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гр. </w:t>
      </w:r>
      <w:r>
        <w:rPr>
          <w:rFonts w:ascii="Times New Roman" w:hAnsi="Times New Roman"/>
        </w:rPr>
        <w:t>гр. Купчанці Оксані Миколаївні</w:t>
      </w:r>
      <w:r>
        <w:rPr>
          <w:rFonts w:ascii="Times New Roman" w:hAnsi="Times New Roman"/>
          <w:szCs w:val="24"/>
          <w:shd w:val="clear" w:color="auto" w:fill="FFFFFF"/>
        </w:rPr>
        <w:t xml:space="preserve"> на зрізування дерев згідно акту </w:t>
      </w:r>
      <w:r w:rsidRPr="009603E6">
        <w:rPr>
          <w:rFonts w:ascii="Times New Roman" w:hAnsi="Times New Roman"/>
        </w:rPr>
        <w:t xml:space="preserve">від </w:t>
      </w:r>
      <w:r>
        <w:rPr>
          <w:rFonts w:ascii="Times New Roman" w:hAnsi="Times New Roman"/>
        </w:rPr>
        <w:t>10.10.2024</w:t>
      </w:r>
      <w:r w:rsidRPr="009603E6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 xml:space="preserve">5 </w:t>
      </w:r>
      <w:r w:rsidRPr="004D15C2">
        <w:rPr>
          <w:rFonts w:ascii="Times New Roman" w:hAnsi="Times New Roman"/>
          <w:color w:val="212529"/>
          <w:szCs w:val="24"/>
          <w:lang w:eastAsia="uk-UA"/>
        </w:rPr>
        <w:t xml:space="preserve">по </w:t>
      </w:r>
      <w:r w:rsidRPr="00D20B6A">
        <w:rPr>
          <w:rFonts w:ascii="Times New Roman" w:hAnsi="Times New Roman"/>
          <w:szCs w:val="24"/>
          <w:lang w:eastAsia="uk-UA"/>
        </w:rPr>
        <w:t>вул. І. Миського, 2-А в с. Шипинці,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>, які розміщені на земельній ділянці кадастровий номер 7322589000:02:001:1030.</w:t>
      </w:r>
    </w:p>
    <w:p w:rsidR="006250DC" w:rsidRDefault="006250DC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6250DC" w:rsidRPr="00987B48" w:rsidRDefault="006250DC" w:rsidP="00D85885">
      <w:pPr>
        <w:ind w:firstLine="709"/>
        <w:jc w:val="both"/>
        <w:rPr>
          <w:b/>
        </w:rPr>
      </w:pPr>
    </w:p>
    <w:p w:rsidR="006250DC" w:rsidRDefault="006250DC" w:rsidP="00D85885">
      <w:pPr>
        <w:jc w:val="both"/>
        <w:rPr>
          <w:b/>
        </w:rPr>
      </w:pPr>
    </w:p>
    <w:p w:rsidR="006250DC" w:rsidRPr="00622703" w:rsidRDefault="006250DC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6250DC" w:rsidRPr="00622703" w:rsidRDefault="006250DC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6250DC" w:rsidRDefault="006250DC" w:rsidP="005E4956"/>
    <w:p w:rsidR="006250DC" w:rsidRDefault="006250DC" w:rsidP="005E4956"/>
    <w:p w:rsidR="006250DC" w:rsidRDefault="006250DC" w:rsidP="005E4956"/>
    <w:sectPr w:rsidR="006250DC" w:rsidSect="00D43086">
      <w:pgSz w:w="11906" w:h="16838"/>
      <w:pgMar w:top="36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02679"/>
    <w:rsid w:val="0023208A"/>
    <w:rsid w:val="0035688C"/>
    <w:rsid w:val="003E03B6"/>
    <w:rsid w:val="003E42A5"/>
    <w:rsid w:val="0045567C"/>
    <w:rsid w:val="004D15C2"/>
    <w:rsid w:val="004D4F78"/>
    <w:rsid w:val="00512D60"/>
    <w:rsid w:val="005E4956"/>
    <w:rsid w:val="00603316"/>
    <w:rsid w:val="00622703"/>
    <w:rsid w:val="00623416"/>
    <w:rsid w:val="006250DC"/>
    <w:rsid w:val="00627A1C"/>
    <w:rsid w:val="0067006A"/>
    <w:rsid w:val="006D6F28"/>
    <w:rsid w:val="00734CC9"/>
    <w:rsid w:val="00756BF3"/>
    <w:rsid w:val="00785C7A"/>
    <w:rsid w:val="007E23F3"/>
    <w:rsid w:val="007F1DF1"/>
    <w:rsid w:val="00812181"/>
    <w:rsid w:val="00822BF4"/>
    <w:rsid w:val="008445D1"/>
    <w:rsid w:val="008529ED"/>
    <w:rsid w:val="009062F7"/>
    <w:rsid w:val="009603E6"/>
    <w:rsid w:val="00987B48"/>
    <w:rsid w:val="009D5A7B"/>
    <w:rsid w:val="009F059C"/>
    <w:rsid w:val="00A81856"/>
    <w:rsid w:val="00B1022B"/>
    <w:rsid w:val="00B3007F"/>
    <w:rsid w:val="00B4307F"/>
    <w:rsid w:val="00B456E5"/>
    <w:rsid w:val="00B91649"/>
    <w:rsid w:val="00C03CC3"/>
    <w:rsid w:val="00C22C7E"/>
    <w:rsid w:val="00CA60A9"/>
    <w:rsid w:val="00D20B6A"/>
    <w:rsid w:val="00D43086"/>
    <w:rsid w:val="00D85885"/>
    <w:rsid w:val="00DC2787"/>
    <w:rsid w:val="00E442A7"/>
    <w:rsid w:val="00EF531B"/>
    <w:rsid w:val="00F6065F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360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259</Words>
  <Characters>1477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2024-09-11T10:57:00Z</cp:lastPrinted>
  <dcterms:created xsi:type="dcterms:W3CDTF">2024-10-15T07:00:00Z</dcterms:created>
  <dcterms:modified xsi:type="dcterms:W3CDTF">2024-10-15T08:23:00Z</dcterms:modified>
</cp:coreProperties>
</file>