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69B" w:rsidRDefault="00D5569B" w:rsidP="00657FC3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993361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90497055" r:id="rId5"/>
        </w:object>
      </w:r>
    </w:p>
    <w:p w:rsidR="00D5569B" w:rsidRPr="00D42CB0" w:rsidRDefault="00D5569B" w:rsidP="00657FC3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D5569B" w:rsidRDefault="00D5569B" w:rsidP="00657FC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D5569B" w:rsidRDefault="00D5569B" w:rsidP="00657FC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D5569B" w:rsidRDefault="00D5569B" w:rsidP="00657FC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D5569B" w:rsidRDefault="00D5569B" w:rsidP="00657FC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D5569B" w:rsidRDefault="00D5569B" w:rsidP="00657F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D5569B" w:rsidRDefault="00D5569B" w:rsidP="00657F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5569B" w:rsidRDefault="00D5569B" w:rsidP="00657FC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D5569B" w:rsidRDefault="00D5569B" w:rsidP="00657FC3">
      <w:pPr>
        <w:spacing w:after="0" w:line="240" w:lineRule="auto"/>
      </w:pPr>
    </w:p>
    <w:p w:rsidR="00D5569B" w:rsidRDefault="00D5569B" w:rsidP="0065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«дитина - сирота» </w:t>
      </w:r>
    </w:p>
    <w:p w:rsidR="00D5569B" w:rsidRDefault="00D5569B" w:rsidP="0065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неповнолітньому ОСОБА 1, </w:t>
      </w:r>
    </w:p>
    <w:p w:rsidR="00D5569B" w:rsidRDefault="00D5569B" w:rsidP="0065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 2008 року народження</w:t>
      </w:r>
    </w:p>
    <w:p w:rsidR="00D5569B" w:rsidRDefault="00D5569B" w:rsidP="0065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:rsidR="00D5569B" w:rsidRDefault="00D5569B" w:rsidP="00657F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:rsidR="00D5569B" w:rsidRPr="00657FC3" w:rsidRDefault="00D5569B" w:rsidP="00657FC3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статтей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постанови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 w:rsidRPr="00802CE0">
        <w:rPr>
          <w:rFonts w:ascii="Times New Roman" w:hAnsi="Times New Roman"/>
          <w:sz w:val="24"/>
          <w:szCs w:val="24"/>
          <w:lang w:val="uk-UA"/>
        </w:rPr>
        <w:t xml:space="preserve">неповнолітнього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802CE0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02CE0">
        <w:rPr>
          <w:rFonts w:ascii="Times New Roman" w:hAnsi="Times New Roman"/>
          <w:sz w:val="24"/>
          <w:szCs w:val="24"/>
          <w:lang w:val="uk-UA"/>
        </w:rPr>
        <w:t xml:space="preserve"> 2008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мешканця с. Валява, враховуючи те, що мати дитини – ОСОБА 2 - померла  09.10</w:t>
      </w:r>
      <w:r w:rsidRPr="002D7423">
        <w:rPr>
          <w:rFonts w:ascii="Times New Roman" w:hAnsi="Times New Roman"/>
          <w:sz w:val="24"/>
          <w:szCs w:val="24"/>
          <w:lang w:val="uk-UA"/>
        </w:rPr>
        <w:t>.2024 (св</w:t>
      </w:r>
      <w:r>
        <w:rPr>
          <w:rFonts w:ascii="Times New Roman" w:hAnsi="Times New Roman"/>
          <w:sz w:val="24"/>
          <w:szCs w:val="24"/>
          <w:lang w:val="uk-UA"/>
        </w:rPr>
        <w:t>ідоцтво про смерть І-МИ № 288375 від 10.10</w:t>
      </w:r>
      <w:r w:rsidRPr="002D7423">
        <w:rPr>
          <w:rFonts w:ascii="Times New Roman" w:hAnsi="Times New Roman"/>
          <w:sz w:val="24"/>
          <w:szCs w:val="24"/>
          <w:lang w:val="uk-UA"/>
        </w:rPr>
        <w:t>.2024), а</w:t>
      </w:r>
      <w:r>
        <w:rPr>
          <w:rFonts w:ascii="Times New Roman" w:hAnsi="Times New Roman"/>
          <w:sz w:val="24"/>
          <w:szCs w:val="24"/>
          <w:lang w:val="uk-UA"/>
        </w:rPr>
        <w:t xml:space="preserve"> батько – ОСОБА 3 – помер 06.05.2022 (</w:t>
      </w:r>
      <w:r w:rsidRPr="002D7423">
        <w:rPr>
          <w:rFonts w:ascii="Times New Roman" w:hAnsi="Times New Roman"/>
          <w:sz w:val="24"/>
          <w:szCs w:val="24"/>
          <w:lang w:val="uk-UA"/>
        </w:rPr>
        <w:t>св</w:t>
      </w:r>
      <w:r>
        <w:rPr>
          <w:rFonts w:ascii="Times New Roman" w:hAnsi="Times New Roman"/>
          <w:sz w:val="24"/>
          <w:szCs w:val="24"/>
          <w:lang w:val="uk-UA"/>
        </w:rPr>
        <w:t>ідоцтво про смерть І-МИ № 253984 від 17.05.2022</w:t>
      </w:r>
      <w:r w:rsidRPr="002D7423">
        <w:rPr>
          <w:rFonts w:ascii="Times New Roman" w:hAnsi="Times New Roman"/>
          <w:sz w:val="24"/>
          <w:szCs w:val="24"/>
          <w:lang w:val="uk-UA"/>
        </w:rPr>
        <w:t>), виконавчий  комітет  міської ради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:rsidR="00D5569B" w:rsidRDefault="00D5569B" w:rsidP="00657F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D5569B" w:rsidRDefault="00D5569B" w:rsidP="0065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5569B" w:rsidRDefault="00D5569B" w:rsidP="00657FC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D5569B" w:rsidRDefault="00D5569B" w:rsidP="0072484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Надати статус «дитина - сирота» </w:t>
      </w:r>
      <w:r w:rsidRPr="00724840"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724840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724840">
        <w:rPr>
          <w:rFonts w:ascii="Times New Roman" w:hAnsi="Times New Roman"/>
          <w:sz w:val="24"/>
          <w:szCs w:val="24"/>
          <w:lang w:val="uk-UA"/>
        </w:rPr>
        <w:t>2008 року народження,</w:t>
      </w:r>
      <w:r>
        <w:rPr>
          <w:rFonts w:ascii="Times New Roman" w:hAnsi="Times New Roman"/>
          <w:sz w:val="24"/>
          <w:szCs w:val="24"/>
          <w:lang w:val="uk-UA"/>
        </w:rPr>
        <w:t xml:space="preserve"> мешканцю с. Валява.</w:t>
      </w:r>
    </w:p>
    <w:p w:rsidR="00D5569B" w:rsidRDefault="00D5569B" w:rsidP="00657FC3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</w:p>
    <w:p w:rsidR="00D5569B" w:rsidRDefault="00D5569B" w:rsidP="00657FC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D5569B" w:rsidRDefault="00D5569B" w:rsidP="00657FC3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5569B" w:rsidRDefault="00D5569B" w:rsidP="00657FC3">
      <w:pPr>
        <w:pStyle w:val="1"/>
        <w:rPr>
          <w:rFonts w:ascii="Times New Roman" w:hAnsi="Times New Roman"/>
          <w:b/>
          <w:szCs w:val="24"/>
        </w:rPr>
      </w:pPr>
    </w:p>
    <w:p w:rsidR="00D5569B" w:rsidRDefault="00D5569B" w:rsidP="00657FC3">
      <w:pPr>
        <w:pStyle w:val="1"/>
        <w:rPr>
          <w:rFonts w:ascii="Times New Roman" w:hAnsi="Times New Roman"/>
          <w:b/>
          <w:szCs w:val="24"/>
        </w:rPr>
      </w:pPr>
    </w:p>
    <w:p w:rsidR="00D5569B" w:rsidRDefault="00D5569B" w:rsidP="00657FC3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Сергій  БУЛЕГА</w:t>
      </w:r>
    </w:p>
    <w:p w:rsidR="00D5569B" w:rsidRDefault="00D5569B" w:rsidP="00657FC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D5569B" w:rsidRDefault="00D5569B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5569B" w:rsidRDefault="00D5569B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D5569B" w:rsidSect="00D42CB0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7FC3"/>
    <w:rsid w:val="001C6342"/>
    <w:rsid w:val="002D7423"/>
    <w:rsid w:val="003D265D"/>
    <w:rsid w:val="003D63D0"/>
    <w:rsid w:val="003E292C"/>
    <w:rsid w:val="00522226"/>
    <w:rsid w:val="00547E20"/>
    <w:rsid w:val="0056310E"/>
    <w:rsid w:val="00584066"/>
    <w:rsid w:val="00636078"/>
    <w:rsid w:val="00657FC3"/>
    <w:rsid w:val="006C39EF"/>
    <w:rsid w:val="00724840"/>
    <w:rsid w:val="007D7E7C"/>
    <w:rsid w:val="007E2355"/>
    <w:rsid w:val="00802CE0"/>
    <w:rsid w:val="00993361"/>
    <w:rsid w:val="00A46EB2"/>
    <w:rsid w:val="00AD21F4"/>
    <w:rsid w:val="00B65C6F"/>
    <w:rsid w:val="00D41D8E"/>
    <w:rsid w:val="00D42CB0"/>
    <w:rsid w:val="00D5569B"/>
    <w:rsid w:val="00D60A58"/>
    <w:rsid w:val="00EB4617"/>
    <w:rsid w:val="00EC0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36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657FC3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657FC3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657FC3"/>
  </w:style>
  <w:style w:type="paragraph" w:customStyle="1" w:styleId="14">
    <w:name w:val="Заголовок 14"/>
    <w:basedOn w:val="Normal"/>
    <w:next w:val="Normal"/>
    <w:uiPriority w:val="99"/>
    <w:rsid w:val="00657FC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91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242</Words>
  <Characters>1385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2024-10-15T06:53:00Z</cp:lastPrinted>
  <dcterms:created xsi:type="dcterms:W3CDTF">2024-10-15T08:24:00Z</dcterms:created>
  <dcterms:modified xsi:type="dcterms:W3CDTF">2024-10-15T08:31:00Z</dcterms:modified>
</cp:coreProperties>
</file>