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8D" w:rsidRDefault="00EB7C8D" w:rsidP="00CE3FD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2F7D13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90497226" r:id="rId5"/>
        </w:object>
      </w:r>
    </w:p>
    <w:p w:rsidR="00EB7C8D" w:rsidRPr="001A52B8" w:rsidRDefault="00EB7C8D" w:rsidP="00CE3FD0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EB7C8D" w:rsidRDefault="00EB7C8D" w:rsidP="00CE3FD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B7C8D" w:rsidRDefault="00EB7C8D" w:rsidP="00CE3FD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B7C8D" w:rsidRDefault="00EB7C8D" w:rsidP="00CE3FD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B7C8D" w:rsidRDefault="00EB7C8D" w:rsidP="00CE3F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B7C8D" w:rsidRDefault="00EB7C8D" w:rsidP="00CE3F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EB7C8D" w:rsidRDefault="00EB7C8D" w:rsidP="00CE3FD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EB7C8D" w:rsidRDefault="00EB7C8D" w:rsidP="00CE3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B7C8D" w:rsidRDefault="00EB7C8D" w:rsidP="00CE3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EB7C8D" w:rsidRDefault="00EB7C8D" w:rsidP="00CE3F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B7C8D" w:rsidRDefault="00EB7C8D" w:rsidP="00CE3FD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EB7C8D" w:rsidRDefault="00EB7C8D" w:rsidP="00CE3FD0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EB7C8D" w:rsidRDefault="00EB7C8D" w:rsidP="00CE3FD0">
      <w:pPr>
        <w:spacing w:after="0" w:line="240" w:lineRule="auto"/>
        <w:rPr>
          <w:sz w:val="24"/>
          <w:szCs w:val="24"/>
        </w:rPr>
      </w:pPr>
    </w:p>
    <w:p w:rsidR="00EB7C8D" w:rsidRDefault="00EB7C8D" w:rsidP="00D866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Про закріплення права користування </w:t>
      </w:r>
    </w:p>
    <w:p w:rsidR="00EB7C8D" w:rsidRDefault="00EB7C8D" w:rsidP="00D866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неповнолітнього ОСОБА 1, </w:t>
      </w:r>
    </w:p>
    <w:p w:rsidR="00EB7C8D" w:rsidRDefault="00EB7C8D" w:rsidP="00D866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 2008 року народження</w:t>
      </w: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 житлом</w:t>
      </w:r>
    </w:p>
    <w:p w:rsidR="00EB7C8D" w:rsidRDefault="00EB7C8D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B7C8D" w:rsidRDefault="00EB7C8D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B7C8D" w:rsidRDefault="00EB7C8D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3 частини 3 статті 71 глави 2  Житлового кодексу УРСР в редакції від 15.07.2021, статтею 247 Сімейного кодексу України, враховуючи витяг з реєстру територіальної громади від 15.10.2024 № 2024/012429559, виконавчий  комітет  міської ради </w:t>
      </w:r>
    </w:p>
    <w:p w:rsidR="00EB7C8D" w:rsidRDefault="00EB7C8D" w:rsidP="00CE3FD0">
      <w:pPr>
        <w:pStyle w:val="2"/>
        <w:jc w:val="both"/>
        <w:rPr>
          <w:rFonts w:ascii="Times New Roman" w:hAnsi="Times New Roman"/>
          <w:b/>
          <w:szCs w:val="24"/>
        </w:rPr>
      </w:pPr>
    </w:p>
    <w:p w:rsidR="00EB7C8D" w:rsidRDefault="00EB7C8D" w:rsidP="00CE3FD0">
      <w:pPr>
        <w:pStyle w:val="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В И Р І Ш И В:</w:t>
      </w:r>
    </w:p>
    <w:p w:rsidR="00EB7C8D" w:rsidRDefault="00EB7C8D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EB7C8D" w:rsidRPr="00C71AE8" w:rsidRDefault="00EB7C8D" w:rsidP="00D8661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Закріпити право користування </w:t>
      </w:r>
      <w:r w:rsidRPr="00D86617"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D8661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***2</w:t>
      </w:r>
      <w:r w:rsidRPr="00D86617">
        <w:rPr>
          <w:rFonts w:ascii="Times New Roman" w:hAnsi="Times New Roman"/>
          <w:sz w:val="24"/>
          <w:szCs w:val="24"/>
          <w:lang w:val="uk-UA"/>
        </w:rPr>
        <w:t>008 року народження</w:t>
      </w:r>
      <w:r w:rsidRPr="002A3AD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2842F6">
        <w:rPr>
          <w:rFonts w:ascii="Times New Roman" w:hAnsi="Times New Roman"/>
          <w:sz w:val="24"/>
          <w:szCs w:val="24"/>
          <w:lang w:val="uk-UA"/>
        </w:rPr>
        <w:t>житлом</w:t>
      </w:r>
      <w:r>
        <w:rPr>
          <w:rFonts w:ascii="Times New Roman" w:hAnsi="Times New Roman"/>
          <w:sz w:val="24"/>
          <w:szCs w:val="24"/>
          <w:lang w:val="uk-UA"/>
        </w:rPr>
        <w:t>, в якому він зареєстрований і проживав до набуття статусу за адресою: АДРЕСА 1, с. Валява</w:t>
      </w:r>
      <w:r w:rsidRPr="00C71AE8">
        <w:rPr>
          <w:rFonts w:ascii="Times New Roman" w:hAnsi="Times New Roman"/>
          <w:sz w:val="24"/>
          <w:szCs w:val="24"/>
          <w:lang w:val="uk-UA"/>
        </w:rPr>
        <w:t>, Чернівецький район до досягнення  повноліття.</w:t>
      </w:r>
    </w:p>
    <w:p w:rsidR="00EB7C8D" w:rsidRPr="00C71AE8" w:rsidRDefault="00EB7C8D" w:rsidP="00CE3FD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B7C8D" w:rsidRPr="001A52B8" w:rsidRDefault="00EB7C8D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B267DE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 xml:space="preserve">Законному представнику </w:t>
      </w:r>
      <w:r w:rsidRPr="00D86617">
        <w:rPr>
          <w:rFonts w:ascii="Times New Roman" w:hAnsi="Times New Roman"/>
          <w:sz w:val="24"/>
          <w:szCs w:val="24"/>
          <w:lang w:val="uk-UA"/>
        </w:rPr>
        <w:t xml:space="preserve">неповнолітнього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A62AE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заборонити відчуження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>житлового будинку за адресою: АДРЕСА 1,  с. Валява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1A52B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без отримання згоди органу опіки та піклування Кіцманської міської ради, яка може надаватися лише в разі гарантування збереження права дитини на інше житло</w:t>
      </w:r>
      <w:r w:rsidRPr="001A52B8">
        <w:rPr>
          <w:rFonts w:ascii="Times New Roman" w:hAnsi="Times New Roman"/>
          <w:sz w:val="24"/>
          <w:szCs w:val="24"/>
          <w:lang w:val="uk-UA"/>
        </w:rPr>
        <w:t>.</w:t>
      </w:r>
    </w:p>
    <w:p w:rsidR="00EB7C8D" w:rsidRDefault="00EB7C8D" w:rsidP="00CE3F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EB7C8D" w:rsidRDefault="00EB7C8D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EB7C8D" w:rsidRDefault="00EB7C8D" w:rsidP="00CE3FD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Сергій  БУЛЕГА</w:t>
      </w: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B7C8D" w:rsidRDefault="00EB7C8D" w:rsidP="00CE3FD0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EB7C8D" w:rsidSect="001A52B8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3FD0"/>
    <w:rsid w:val="001723D9"/>
    <w:rsid w:val="001A52B8"/>
    <w:rsid w:val="001D33B2"/>
    <w:rsid w:val="002842F6"/>
    <w:rsid w:val="002A3AD4"/>
    <w:rsid w:val="002F7D13"/>
    <w:rsid w:val="00407AB5"/>
    <w:rsid w:val="00467AD9"/>
    <w:rsid w:val="00580898"/>
    <w:rsid w:val="00640173"/>
    <w:rsid w:val="006D482A"/>
    <w:rsid w:val="006E6C95"/>
    <w:rsid w:val="008770E9"/>
    <w:rsid w:val="008C1823"/>
    <w:rsid w:val="009858BB"/>
    <w:rsid w:val="009915A6"/>
    <w:rsid w:val="009A08FF"/>
    <w:rsid w:val="009B00E0"/>
    <w:rsid w:val="009D78AE"/>
    <w:rsid w:val="00A62AE2"/>
    <w:rsid w:val="00A74A20"/>
    <w:rsid w:val="00AD4106"/>
    <w:rsid w:val="00B267DE"/>
    <w:rsid w:val="00B6522C"/>
    <w:rsid w:val="00C36306"/>
    <w:rsid w:val="00C71AE8"/>
    <w:rsid w:val="00CE3FD0"/>
    <w:rsid w:val="00D86617"/>
    <w:rsid w:val="00D90196"/>
    <w:rsid w:val="00E84948"/>
    <w:rsid w:val="00EB7C8D"/>
    <w:rsid w:val="00EC4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19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CE3F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3FD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E3FD0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CE3FD0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CE3FD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CE3FD0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CE3FD0"/>
  </w:style>
  <w:style w:type="paragraph" w:customStyle="1" w:styleId="3">
    <w:name w:val="Обычный3"/>
    <w:uiPriority w:val="99"/>
    <w:rsid w:val="00CE3FD0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264</Words>
  <Characters>1506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5</cp:revision>
  <cp:lastPrinted>2024-10-15T07:15:00Z</cp:lastPrinted>
  <dcterms:created xsi:type="dcterms:W3CDTF">2024-10-15T08:25:00Z</dcterms:created>
  <dcterms:modified xsi:type="dcterms:W3CDTF">2024-10-15T08:34:00Z</dcterms:modified>
</cp:coreProperties>
</file>