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7F" w:rsidRDefault="00EC167F" w:rsidP="008529ED">
      <w:pPr>
        <w:ind w:right="-2"/>
        <w:jc w:val="center"/>
        <w:rPr>
          <w:color w:val="000000"/>
        </w:rPr>
      </w:pPr>
      <w:r w:rsidRPr="00492A9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33214" r:id="rId6"/>
        </w:object>
      </w:r>
    </w:p>
    <w:p w:rsidR="00EC167F" w:rsidRDefault="00EC167F" w:rsidP="008529ED">
      <w:pPr>
        <w:ind w:right="-2"/>
        <w:jc w:val="center"/>
        <w:rPr>
          <w:color w:val="000000"/>
        </w:rPr>
      </w:pPr>
    </w:p>
    <w:p w:rsidR="00EC167F" w:rsidRDefault="00EC167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EC167F" w:rsidRDefault="00EC167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C167F" w:rsidRDefault="00EC167F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EC167F" w:rsidRDefault="00EC167F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EC167F" w:rsidRDefault="00EC167F" w:rsidP="008529ED">
      <w:pPr>
        <w:jc w:val="center"/>
        <w:rPr>
          <w:b/>
          <w:color w:val="000000"/>
        </w:rPr>
      </w:pPr>
    </w:p>
    <w:p w:rsidR="00EC167F" w:rsidRDefault="00EC167F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C167F" w:rsidRDefault="00EC167F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EC167F" w:rsidRDefault="00EC167F" w:rsidP="008529ED">
      <w:pPr>
        <w:jc w:val="center"/>
        <w:rPr>
          <w:color w:val="000000"/>
        </w:rPr>
      </w:pPr>
    </w:p>
    <w:p w:rsidR="00EC167F" w:rsidRDefault="00EC167F" w:rsidP="008529ED">
      <w:pPr>
        <w:rPr>
          <w:color w:val="000000"/>
        </w:rPr>
      </w:pPr>
      <w:r>
        <w:rPr>
          <w:color w:val="000000"/>
        </w:rPr>
        <w:t xml:space="preserve">13 листопада 2024                                      м. Кіцмань                                                      </w:t>
      </w:r>
      <w:r w:rsidRPr="007A7CA2">
        <w:rPr>
          <w:b/>
          <w:color w:val="000000"/>
        </w:rPr>
        <w:t>№ 390/11</w:t>
      </w:r>
    </w:p>
    <w:p w:rsidR="00EC167F" w:rsidRDefault="00EC167F" w:rsidP="008529ED">
      <w:pPr>
        <w:rPr>
          <w:b/>
          <w:color w:val="000000"/>
        </w:rPr>
      </w:pPr>
    </w:p>
    <w:p w:rsidR="00EC167F" w:rsidRPr="004D15C2" w:rsidRDefault="00EC167F" w:rsidP="00E15E85">
      <w:pPr>
        <w:tabs>
          <w:tab w:val="left" w:pos="3828"/>
        </w:tabs>
        <w:ind w:right="410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>по вул. Незалежності,</w:t>
      </w:r>
      <w:r>
        <w:rPr>
          <w:b/>
          <w:color w:val="212529"/>
          <w:lang w:eastAsia="uk-UA"/>
        </w:rPr>
        <w:t xml:space="preserve"> 53 </w:t>
      </w:r>
      <w:r w:rsidRPr="004D15C2">
        <w:rPr>
          <w:b/>
          <w:color w:val="212529"/>
          <w:lang w:eastAsia="uk-UA"/>
        </w:rPr>
        <w:t>в м. Кіцмань, Чернівецького району, Чернівецької області</w:t>
      </w:r>
    </w:p>
    <w:p w:rsidR="00EC167F" w:rsidRDefault="00EC167F" w:rsidP="00D85885">
      <w:pPr>
        <w:jc w:val="both"/>
        <w:rPr>
          <w:b/>
        </w:rPr>
      </w:pPr>
    </w:p>
    <w:p w:rsidR="00EC167F" w:rsidRPr="00987B48" w:rsidRDefault="00EC167F" w:rsidP="00D85885">
      <w:pPr>
        <w:jc w:val="both"/>
        <w:rPr>
          <w:b/>
        </w:rPr>
      </w:pPr>
    </w:p>
    <w:p w:rsidR="00EC167F" w:rsidRPr="009603E6" w:rsidRDefault="00EC167F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гр. Бєлоус Анжели Іванівни від 29.10.2024 р. вх. № 346,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07.11.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7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</w:t>
      </w:r>
      <w:r>
        <w:rPr>
          <w:rFonts w:ascii="Times New Roman" w:hAnsi="Times New Roman"/>
        </w:rPr>
        <w:t>30, ст.</w:t>
      </w:r>
      <w:r w:rsidRPr="009603E6">
        <w:rPr>
          <w:rFonts w:ascii="Times New Roman" w:hAnsi="Times New Roman"/>
        </w:rPr>
        <w:t xml:space="preserve">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EC167F" w:rsidRPr="009603E6" w:rsidRDefault="00EC167F" w:rsidP="009603E6">
      <w:pPr>
        <w:ind w:firstLine="709"/>
        <w:jc w:val="both"/>
      </w:pPr>
    </w:p>
    <w:p w:rsidR="00EC167F" w:rsidRPr="00987B48" w:rsidRDefault="00EC167F" w:rsidP="00F63646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EC167F" w:rsidRPr="00C22C7E" w:rsidRDefault="00EC167F" w:rsidP="00D85885">
      <w:pPr>
        <w:ind w:firstLine="567"/>
        <w:jc w:val="both"/>
        <w:rPr>
          <w:b/>
          <w:bCs/>
        </w:rPr>
      </w:pPr>
    </w:p>
    <w:p w:rsidR="00EC167F" w:rsidRPr="00C03CC3" w:rsidRDefault="00EC167F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на зрізування дерев на прибудинковій території багатоквартирного житлового будинку згідно акту </w:t>
      </w:r>
      <w:r w:rsidRPr="009603E6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>07.11.2024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7 </w:t>
      </w:r>
      <w:r w:rsidRPr="004D15C2">
        <w:rPr>
          <w:rFonts w:ascii="Times New Roman" w:hAnsi="Times New Roman"/>
          <w:color w:val="212529"/>
          <w:szCs w:val="24"/>
          <w:lang w:eastAsia="uk-UA"/>
        </w:rPr>
        <w:t xml:space="preserve">по </w:t>
      </w:r>
      <w:r>
        <w:rPr>
          <w:rFonts w:ascii="Times New Roman" w:hAnsi="Times New Roman"/>
          <w:color w:val="212529"/>
          <w:szCs w:val="24"/>
          <w:lang w:eastAsia="uk-UA"/>
        </w:rPr>
        <w:t xml:space="preserve">                      </w:t>
      </w:r>
      <w:bookmarkStart w:id="0" w:name="_GoBack"/>
      <w:bookmarkEnd w:id="0"/>
      <w:r w:rsidRPr="004D15C2">
        <w:rPr>
          <w:rFonts w:ascii="Times New Roman" w:hAnsi="Times New Roman"/>
          <w:color w:val="212529"/>
          <w:szCs w:val="24"/>
          <w:lang w:eastAsia="uk-UA"/>
        </w:rPr>
        <w:t xml:space="preserve">вул. Незалежності, </w:t>
      </w:r>
      <w:r>
        <w:rPr>
          <w:rFonts w:ascii="Times New Roman" w:hAnsi="Times New Roman"/>
          <w:color w:val="212529"/>
          <w:szCs w:val="24"/>
          <w:lang w:eastAsia="uk-UA"/>
        </w:rPr>
        <w:t xml:space="preserve">53 </w:t>
      </w:r>
      <w:r w:rsidRPr="004D15C2">
        <w:rPr>
          <w:rFonts w:ascii="Times New Roman" w:hAnsi="Times New Roman"/>
          <w:color w:val="212529"/>
          <w:szCs w:val="24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EC167F" w:rsidRPr="00C22C7E" w:rsidRDefault="00EC167F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використати для потреб бюджетних установ міста Кіцмань,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EC167F" w:rsidRDefault="00EC167F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EC167F" w:rsidRPr="00987B48" w:rsidRDefault="00EC167F" w:rsidP="00D85885">
      <w:pPr>
        <w:ind w:firstLine="709"/>
        <w:jc w:val="both"/>
        <w:rPr>
          <w:b/>
        </w:rPr>
      </w:pPr>
    </w:p>
    <w:p w:rsidR="00EC167F" w:rsidRDefault="00EC167F" w:rsidP="00D85885">
      <w:pPr>
        <w:jc w:val="both"/>
        <w:rPr>
          <w:b/>
        </w:rPr>
      </w:pPr>
    </w:p>
    <w:p w:rsidR="00EC167F" w:rsidRPr="00987B48" w:rsidRDefault="00EC167F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EC167F" w:rsidRPr="00622703" w:rsidRDefault="00EC167F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EC167F" w:rsidRPr="00622703" w:rsidRDefault="00EC167F" w:rsidP="00973C67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  </w:t>
      </w:r>
      <w:r w:rsidRPr="00622703">
        <w:rPr>
          <w:b/>
        </w:rPr>
        <w:tab/>
        <w:t xml:space="preserve">      Сергій БУЛЕГА</w:t>
      </w:r>
    </w:p>
    <w:sectPr w:rsidR="00EC167F" w:rsidRPr="00622703" w:rsidSect="003D0263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C785D"/>
    <w:rsid w:val="00224DCB"/>
    <w:rsid w:val="0023208A"/>
    <w:rsid w:val="00322920"/>
    <w:rsid w:val="0035688C"/>
    <w:rsid w:val="003D0263"/>
    <w:rsid w:val="0045567C"/>
    <w:rsid w:val="0046430A"/>
    <w:rsid w:val="00466BBF"/>
    <w:rsid w:val="00484AD1"/>
    <w:rsid w:val="00492A94"/>
    <w:rsid w:val="004D15C2"/>
    <w:rsid w:val="004D4122"/>
    <w:rsid w:val="004D4F78"/>
    <w:rsid w:val="00512D60"/>
    <w:rsid w:val="005E4956"/>
    <w:rsid w:val="00603316"/>
    <w:rsid w:val="00622703"/>
    <w:rsid w:val="00627A1C"/>
    <w:rsid w:val="00634375"/>
    <w:rsid w:val="0067006A"/>
    <w:rsid w:val="00697FCD"/>
    <w:rsid w:val="006D6F28"/>
    <w:rsid w:val="00734CC9"/>
    <w:rsid w:val="00756BF3"/>
    <w:rsid w:val="00796150"/>
    <w:rsid w:val="007A7CA2"/>
    <w:rsid w:val="007F1DF1"/>
    <w:rsid w:val="008529ED"/>
    <w:rsid w:val="008B6E04"/>
    <w:rsid w:val="00917153"/>
    <w:rsid w:val="009603E6"/>
    <w:rsid w:val="00973C67"/>
    <w:rsid w:val="00987B48"/>
    <w:rsid w:val="009D5A7B"/>
    <w:rsid w:val="009F059C"/>
    <w:rsid w:val="00A826B8"/>
    <w:rsid w:val="00B1022B"/>
    <w:rsid w:val="00B3007F"/>
    <w:rsid w:val="00B704FD"/>
    <w:rsid w:val="00B91649"/>
    <w:rsid w:val="00BD5331"/>
    <w:rsid w:val="00C03CC3"/>
    <w:rsid w:val="00C22C7E"/>
    <w:rsid w:val="00C4268A"/>
    <w:rsid w:val="00C8678C"/>
    <w:rsid w:val="00D85885"/>
    <w:rsid w:val="00DE3D4D"/>
    <w:rsid w:val="00E15E85"/>
    <w:rsid w:val="00E442A7"/>
    <w:rsid w:val="00E97F8C"/>
    <w:rsid w:val="00EC167F"/>
    <w:rsid w:val="00F6065F"/>
    <w:rsid w:val="00F6364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54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4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274</Words>
  <Characters>1567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2024-09-11T10:57:00Z</cp:lastPrinted>
  <dcterms:created xsi:type="dcterms:W3CDTF">2024-10-31T15:39:00Z</dcterms:created>
  <dcterms:modified xsi:type="dcterms:W3CDTF">2024-11-18T09:07:00Z</dcterms:modified>
</cp:coreProperties>
</file>