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E0" w:rsidRDefault="00472BE0" w:rsidP="008529ED">
      <w:pPr>
        <w:ind w:right="-2"/>
        <w:jc w:val="center"/>
        <w:rPr>
          <w:color w:val="000000"/>
        </w:rPr>
      </w:pPr>
      <w:r w:rsidRPr="00D3350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433707" r:id="rId6"/>
        </w:object>
      </w:r>
    </w:p>
    <w:p w:rsidR="00472BE0" w:rsidRDefault="00472BE0" w:rsidP="008529ED">
      <w:pPr>
        <w:ind w:right="-2"/>
        <w:jc w:val="center"/>
        <w:rPr>
          <w:color w:val="000000"/>
        </w:rPr>
      </w:pPr>
    </w:p>
    <w:p w:rsidR="00472BE0" w:rsidRDefault="00472BE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72BE0" w:rsidRDefault="00472BE0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72BE0" w:rsidRDefault="00472BE0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72BE0" w:rsidRDefault="00472BE0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72BE0" w:rsidRDefault="00472BE0" w:rsidP="008529ED">
      <w:pPr>
        <w:jc w:val="center"/>
        <w:rPr>
          <w:b/>
          <w:color w:val="000000"/>
        </w:rPr>
      </w:pPr>
    </w:p>
    <w:p w:rsidR="00472BE0" w:rsidRDefault="00472BE0" w:rsidP="008529ED">
      <w:pPr>
        <w:jc w:val="center"/>
        <w:rPr>
          <w:b/>
          <w:color w:val="000000"/>
        </w:rPr>
      </w:pPr>
    </w:p>
    <w:p w:rsidR="00472BE0" w:rsidRDefault="00472BE0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72BE0" w:rsidRDefault="00472BE0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72BE0" w:rsidRDefault="00472BE0" w:rsidP="008529ED">
      <w:pPr>
        <w:jc w:val="center"/>
        <w:rPr>
          <w:color w:val="000000"/>
        </w:rPr>
      </w:pPr>
    </w:p>
    <w:p w:rsidR="00472BE0" w:rsidRDefault="00472BE0" w:rsidP="008529ED">
      <w:pPr>
        <w:rPr>
          <w:color w:val="000000"/>
        </w:rPr>
      </w:pPr>
      <w:r>
        <w:rPr>
          <w:color w:val="000000"/>
        </w:rPr>
        <w:t xml:space="preserve"> 13 листопада 2024                                      м. Кіцмань                                                     </w:t>
      </w:r>
      <w:r w:rsidRPr="008C6EBD">
        <w:rPr>
          <w:b/>
          <w:color w:val="000000"/>
        </w:rPr>
        <w:t>№ 391/11</w:t>
      </w:r>
    </w:p>
    <w:p w:rsidR="00472BE0" w:rsidRDefault="00472BE0" w:rsidP="008529ED">
      <w:pPr>
        <w:rPr>
          <w:b/>
          <w:color w:val="000000"/>
        </w:rPr>
      </w:pPr>
    </w:p>
    <w:p w:rsidR="00472BE0" w:rsidRPr="00850345" w:rsidRDefault="00472BE0" w:rsidP="00D20B6A">
      <w:pPr>
        <w:ind w:right="5243"/>
        <w:jc w:val="both"/>
        <w:rPr>
          <w:b/>
        </w:rPr>
      </w:pPr>
      <w:r w:rsidRPr="00850345">
        <w:rPr>
          <w:b/>
        </w:rPr>
        <w:t xml:space="preserve">Про надання дозволу на проведення санітарної чистки дерев </w:t>
      </w:r>
      <w:r w:rsidRPr="00850345">
        <w:rPr>
          <w:b/>
          <w:lang w:eastAsia="uk-UA"/>
        </w:rPr>
        <w:t>по</w:t>
      </w:r>
      <w:r w:rsidRPr="00850345">
        <w:rPr>
          <w:b/>
        </w:rPr>
        <w:t xml:space="preserve"> </w:t>
      </w:r>
      <w:r>
        <w:rPr>
          <w:b/>
        </w:rPr>
        <w:t xml:space="preserve">                                      </w:t>
      </w:r>
      <w:r w:rsidRPr="00850345">
        <w:rPr>
          <w:b/>
        </w:rPr>
        <w:t>вул. Шкільній, 32-А в с. Суховерхів</w:t>
      </w:r>
      <w:r w:rsidRPr="00850345">
        <w:rPr>
          <w:b/>
          <w:lang w:eastAsia="uk-UA"/>
        </w:rPr>
        <w:t>, Чернівецького району, Чернівецької області</w:t>
      </w:r>
    </w:p>
    <w:p w:rsidR="00472BE0" w:rsidRDefault="00472BE0" w:rsidP="00D85885">
      <w:pPr>
        <w:jc w:val="both"/>
        <w:rPr>
          <w:b/>
        </w:rPr>
      </w:pPr>
    </w:p>
    <w:p w:rsidR="00472BE0" w:rsidRPr="00850345" w:rsidRDefault="00472BE0" w:rsidP="00850345">
      <w:pPr>
        <w:pStyle w:val="2"/>
        <w:ind w:firstLine="709"/>
        <w:jc w:val="both"/>
        <w:rPr>
          <w:rFonts w:ascii="Times New Roman" w:hAnsi="Times New Roman"/>
        </w:rPr>
      </w:pPr>
      <w:r w:rsidRPr="00850345">
        <w:rPr>
          <w:rFonts w:ascii="Times New Roman" w:hAnsi="Times New Roman"/>
        </w:rPr>
        <w:t>Розглянувши заяву гр. Івасюка Володимира Денисовича, жителя м. Кіцмань вул. Першотравнева, 24 (вх. № 345 від 29.10.2024), про надання дозволу на проведення санітарної чистки дерев по вул. Шкільній, 32-А в с. Суховерхів,</w:t>
      </w:r>
      <w:r>
        <w:rPr>
          <w:rFonts w:ascii="Times New Roman" w:hAnsi="Times New Roman"/>
        </w:rPr>
        <w:t xml:space="preserve"> акт обстеження стану багаторічних зелених насаджень по вул. </w:t>
      </w:r>
      <w:r w:rsidRPr="00850345">
        <w:rPr>
          <w:rFonts w:ascii="Times New Roman" w:hAnsi="Times New Roman"/>
        </w:rPr>
        <w:t>Шкільній, 32-А в с. Суховерхів</w:t>
      </w:r>
      <w:r>
        <w:rPr>
          <w:rFonts w:ascii="Times New Roman" w:hAnsi="Times New Roman"/>
        </w:rPr>
        <w:t xml:space="preserve"> від 30.10.2024,</w:t>
      </w:r>
      <w:r w:rsidRPr="00850345">
        <w:rPr>
          <w:rFonts w:ascii="Times New Roman" w:hAnsi="Times New Roman"/>
          <w:bCs/>
        </w:rPr>
        <w:t xml:space="preserve"> к</w:t>
      </w:r>
      <w:r w:rsidRPr="00850345">
        <w:rPr>
          <w:rFonts w:ascii="Times New Roman" w:hAnsi="Times New Roman"/>
        </w:rPr>
        <w:t>еруючись 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850345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Pr="008503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850345">
        <w:rPr>
          <w:rFonts w:ascii="Times New Roman" w:hAnsi="Times New Roman"/>
        </w:rPr>
        <w:t>та з метою покращення стану благоустрою, безпеки дорожнього руху</w:t>
      </w:r>
      <w:r>
        <w:rPr>
          <w:rFonts w:ascii="Times New Roman" w:hAnsi="Times New Roman"/>
          <w:bCs/>
        </w:rPr>
        <w:t xml:space="preserve">, </w:t>
      </w:r>
      <w:r w:rsidRPr="00850345">
        <w:rPr>
          <w:rFonts w:ascii="Times New Roman" w:hAnsi="Times New Roman"/>
          <w:bCs/>
        </w:rPr>
        <w:t>виконавчий комітет  міської ради</w:t>
      </w:r>
    </w:p>
    <w:p w:rsidR="00472BE0" w:rsidRPr="009603E6" w:rsidRDefault="00472BE0" w:rsidP="009603E6">
      <w:pPr>
        <w:ind w:firstLine="709"/>
        <w:jc w:val="both"/>
      </w:pPr>
    </w:p>
    <w:p w:rsidR="00472BE0" w:rsidRPr="00987B48" w:rsidRDefault="00472BE0" w:rsidP="008C6EBD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72BE0" w:rsidRDefault="00472BE0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:rsidR="00472BE0" w:rsidRPr="00EF30B6" w:rsidRDefault="00472BE0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Івасюку Володимиру Денисовичу на проведення санітарної чистки дерев в кількості 14 (чотирнадцять) шт. на земельній ділянці по вул. </w:t>
      </w:r>
      <w:r>
        <w:t xml:space="preserve">Шкільній, 32-А в с. Суховерхів, Чернівецького району, Чернівецької області. </w:t>
      </w:r>
    </w:p>
    <w:p w:rsidR="00472BE0" w:rsidRPr="007A39A0" w:rsidRDefault="00472BE0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r w:rsidRPr="00EF30B6">
        <w:t xml:space="preserve">Івасюка Володимира Денисовича провести санітарну чистку дерев відповідно до вимог чинних нормативно-правових актів. </w:t>
      </w:r>
    </w:p>
    <w:p w:rsidR="00472BE0" w:rsidRDefault="00472BE0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>Старості Суховерхівського старостинського округу Миколі ОЛЕКСЮКУ 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бюджетних установ села та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72BE0" w:rsidRPr="00C22C7E" w:rsidRDefault="00472BE0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даного </w:t>
      </w:r>
      <w:r>
        <w:t>рішення покласти на начальника відділу житлово-комунального господарства та охорони довкілля Родіона ЛИСАКА.</w:t>
      </w:r>
    </w:p>
    <w:p w:rsidR="00472BE0" w:rsidRDefault="00472BE0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472BE0" w:rsidRDefault="00472BE0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472BE0" w:rsidRDefault="00472BE0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  <w:bookmarkStart w:id="0" w:name="_GoBack"/>
      <w:bookmarkEnd w:id="0"/>
    </w:p>
    <w:p w:rsidR="00472BE0" w:rsidRPr="00622703" w:rsidRDefault="00472BE0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72BE0" w:rsidRPr="00622703" w:rsidRDefault="00472BE0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 </w:t>
      </w:r>
      <w:r w:rsidRPr="00622703">
        <w:rPr>
          <w:b/>
        </w:rPr>
        <w:t>Сергій БУЛЕГА</w:t>
      </w:r>
    </w:p>
    <w:sectPr w:rsidR="00472BE0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0B0D"/>
    <w:rsid w:val="001406EF"/>
    <w:rsid w:val="001E50B8"/>
    <w:rsid w:val="00215479"/>
    <w:rsid w:val="0023208A"/>
    <w:rsid w:val="0035688C"/>
    <w:rsid w:val="00374365"/>
    <w:rsid w:val="0045567C"/>
    <w:rsid w:val="00472BE0"/>
    <w:rsid w:val="004D15C2"/>
    <w:rsid w:val="004D4F78"/>
    <w:rsid w:val="00512D60"/>
    <w:rsid w:val="005703C3"/>
    <w:rsid w:val="005E4956"/>
    <w:rsid w:val="00603316"/>
    <w:rsid w:val="00622703"/>
    <w:rsid w:val="00627A1C"/>
    <w:rsid w:val="0067006A"/>
    <w:rsid w:val="00693C97"/>
    <w:rsid w:val="006D6F28"/>
    <w:rsid w:val="00734CC9"/>
    <w:rsid w:val="00756BF3"/>
    <w:rsid w:val="007A39A0"/>
    <w:rsid w:val="007F1DF1"/>
    <w:rsid w:val="00850345"/>
    <w:rsid w:val="008529ED"/>
    <w:rsid w:val="008C6EBD"/>
    <w:rsid w:val="008F2082"/>
    <w:rsid w:val="009603E6"/>
    <w:rsid w:val="00987B48"/>
    <w:rsid w:val="009D5A7B"/>
    <w:rsid w:val="009F059C"/>
    <w:rsid w:val="009F6C3D"/>
    <w:rsid w:val="00A207DB"/>
    <w:rsid w:val="00B1022B"/>
    <w:rsid w:val="00B3007F"/>
    <w:rsid w:val="00B7296B"/>
    <w:rsid w:val="00B91649"/>
    <w:rsid w:val="00BB586A"/>
    <w:rsid w:val="00C03CC3"/>
    <w:rsid w:val="00C22C7E"/>
    <w:rsid w:val="00CA60A9"/>
    <w:rsid w:val="00CC70BD"/>
    <w:rsid w:val="00CD68F6"/>
    <w:rsid w:val="00D20B6A"/>
    <w:rsid w:val="00D21B6B"/>
    <w:rsid w:val="00D3350F"/>
    <w:rsid w:val="00D85885"/>
    <w:rsid w:val="00E442A7"/>
    <w:rsid w:val="00EF30B6"/>
    <w:rsid w:val="00EF4414"/>
    <w:rsid w:val="00F07AC8"/>
    <w:rsid w:val="00F6065F"/>
    <w:rsid w:val="00FE1F0A"/>
    <w:rsid w:val="00FE2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Subtitle">
    <w:name w:val="Subtitle"/>
    <w:basedOn w:val="Normal"/>
    <w:next w:val="Normal"/>
    <w:link w:val="SubtitleChar"/>
    <w:uiPriority w:val="99"/>
    <w:qFormat/>
    <w:rsid w:val="00215479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15479"/>
    <w:rPr>
      <w:rFonts w:eastAsia="Times New Roman" w:cs="Times New Roman"/>
      <w:color w:val="5A5A5A"/>
      <w:spacing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04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344</Words>
  <Characters>1965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2024-10-31T12:56:00Z</cp:lastPrinted>
  <dcterms:created xsi:type="dcterms:W3CDTF">2024-10-31T15:43:00Z</dcterms:created>
  <dcterms:modified xsi:type="dcterms:W3CDTF">2024-11-18T09:15:00Z</dcterms:modified>
</cp:coreProperties>
</file>