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9A6" w:rsidRPr="00A461C0" w:rsidRDefault="00E669A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93090290" r:id="rId8"/>
        </w:object>
      </w:r>
    </w:p>
    <w:p w:rsidR="00E669A6" w:rsidRPr="00D927B7" w:rsidRDefault="00E669A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669A6" w:rsidRPr="00D927B7" w:rsidRDefault="00E669A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E669A6" w:rsidRPr="00D927B7" w:rsidRDefault="00E669A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E669A6" w:rsidRPr="00D927B7" w:rsidRDefault="00E669A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669A6" w:rsidRDefault="00E669A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669A6" w:rsidRDefault="00E669A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669A6" w:rsidRDefault="00E669A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669A6" w:rsidRPr="00A461C0" w:rsidRDefault="00E669A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E669A6" w:rsidRPr="00A461C0" w:rsidRDefault="00E669A6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E669A6" w:rsidRDefault="00E669A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583749">
        <w:rPr>
          <w:rFonts w:ascii="Times New Roman" w:hAnsi="Times New Roman"/>
          <w:b/>
          <w:szCs w:val="24"/>
        </w:rPr>
        <w:t>№ 393/11</w:t>
      </w:r>
    </w:p>
    <w:p w:rsidR="00E669A6" w:rsidRPr="00A461C0" w:rsidRDefault="00E669A6" w:rsidP="00EE1455">
      <w:pPr>
        <w:pStyle w:val="Normal2"/>
        <w:rPr>
          <w:rFonts w:ascii="Times New Roman" w:hAnsi="Times New Roman"/>
          <w:b/>
          <w:szCs w:val="24"/>
        </w:rPr>
      </w:pPr>
    </w:p>
    <w:p w:rsidR="00E669A6" w:rsidRDefault="00E669A6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E669A6" w:rsidRDefault="00E669A6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  <w:r>
        <w:rPr>
          <w:rFonts w:ascii="Times New Roman" w:hAnsi="Times New Roman"/>
          <w:b/>
          <w:sz w:val="24"/>
          <w:szCs w:val="24"/>
          <w:lang w:val="uk-UA"/>
        </w:rPr>
        <w:t>за вересень 2024</w:t>
      </w:r>
    </w:p>
    <w:p w:rsidR="00E669A6" w:rsidRDefault="00E669A6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669A6" w:rsidRDefault="00E669A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669A6" w:rsidRDefault="00E669A6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>ст. 34 Закону України «Про  місцеве самоврядування в Україні», листом Міністерства з питань реінтеграції тимчасово окупованих територій України від 23.10.2024 №22/4.2-8675-24 щодо продовження міжнародного фінансування проєкту «Прихисток» для реалізації Постанови Кабінету Міністрів України від 19.03.2022 №333 «Про затвердження Порядку компенсації витрат за тимчасове розміщення (перебування) внутрішньо переміщених осіб», розглянувши заяви 41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 xml:space="preserve">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E669A6" w:rsidRPr="00297282" w:rsidRDefault="00E669A6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669A6" w:rsidRDefault="00E669A6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669A6" w:rsidRPr="002B7CA5" w:rsidRDefault="00E669A6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3A116A">
        <w:rPr>
          <w:rFonts w:ascii="Times New Roman" w:hAnsi="Times New Roman"/>
          <w:bCs/>
          <w:sz w:val="24"/>
          <w:szCs w:val="24"/>
          <w:lang w:val="uk-UA"/>
        </w:rPr>
        <w:t>вересень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сумі </w:t>
      </w:r>
      <w:r>
        <w:rPr>
          <w:rFonts w:ascii="Times New Roman" w:hAnsi="Times New Roman"/>
          <w:sz w:val="24"/>
          <w:szCs w:val="24"/>
          <w:lang w:val="uk-UA"/>
        </w:rPr>
        <w:t xml:space="preserve">56908,81 </w:t>
      </w:r>
      <w:r w:rsidRPr="0040554E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 xml:space="preserve">п’ятдесят шість тисяч дев’ятсот вісім </w:t>
      </w:r>
      <w:r w:rsidRPr="0040554E">
        <w:rPr>
          <w:rFonts w:ascii="Times New Roman" w:hAnsi="Times New Roman"/>
          <w:sz w:val="24"/>
          <w:szCs w:val="24"/>
          <w:lang w:val="uk-UA"/>
        </w:rPr>
        <w:t>грив</w:t>
      </w:r>
      <w:r>
        <w:rPr>
          <w:rFonts w:ascii="Times New Roman" w:hAnsi="Times New Roman"/>
          <w:sz w:val="24"/>
          <w:szCs w:val="24"/>
          <w:lang w:val="uk-UA"/>
        </w:rPr>
        <w:t xml:space="preserve">ень 81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E669A6" w:rsidRDefault="00E669A6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>
        <w:rPr>
          <w:rFonts w:ascii="Times New Roman" w:hAnsi="Times New Roman"/>
          <w:bCs/>
          <w:sz w:val="24"/>
          <w:szCs w:val="24"/>
          <w:lang w:val="uk-UA"/>
        </w:rPr>
        <w:t>13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11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E669A6" w:rsidRPr="0049467A" w:rsidRDefault="00E669A6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E669A6" w:rsidRDefault="00E669A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669A6" w:rsidRDefault="00E669A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669A6" w:rsidRDefault="00E669A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669A6" w:rsidRDefault="00E669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E669A6" w:rsidRDefault="00E669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669A6" w:rsidRDefault="00E669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669A6" w:rsidRDefault="00E669A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E669A6" w:rsidSect="00CA5365">
      <w:pgSz w:w="11906" w:h="16838" w:code="9"/>
      <w:pgMar w:top="71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9A6" w:rsidRDefault="00E669A6" w:rsidP="00EE1455">
      <w:pPr>
        <w:spacing w:after="0" w:line="240" w:lineRule="auto"/>
      </w:pPr>
      <w:r>
        <w:separator/>
      </w:r>
    </w:p>
  </w:endnote>
  <w:endnote w:type="continuationSeparator" w:id="0">
    <w:p w:rsidR="00E669A6" w:rsidRDefault="00E669A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9A6" w:rsidRDefault="00E669A6" w:rsidP="00EE1455">
      <w:pPr>
        <w:spacing w:after="0" w:line="240" w:lineRule="auto"/>
      </w:pPr>
      <w:r>
        <w:separator/>
      </w:r>
    </w:p>
  </w:footnote>
  <w:footnote w:type="continuationSeparator" w:id="0">
    <w:p w:rsidR="00E669A6" w:rsidRDefault="00E669A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3437F"/>
    <w:rsid w:val="00042B21"/>
    <w:rsid w:val="00043152"/>
    <w:rsid w:val="00051F69"/>
    <w:rsid w:val="000541DF"/>
    <w:rsid w:val="00060337"/>
    <w:rsid w:val="000632C1"/>
    <w:rsid w:val="00064316"/>
    <w:rsid w:val="000721E5"/>
    <w:rsid w:val="0007783C"/>
    <w:rsid w:val="00080D4D"/>
    <w:rsid w:val="000810C6"/>
    <w:rsid w:val="000B5805"/>
    <w:rsid w:val="000B62D8"/>
    <w:rsid w:val="000B62FE"/>
    <w:rsid w:val="000C2108"/>
    <w:rsid w:val="000C2D57"/>
    <w:rsid w:val="000E1A71"/>
    <w:rsid w:val="000E5091"/>
    <w:rsid w:val="000E63CB"/>
    <w:rsid w:val="000F5A95"/>
    <w:rsid w:val="0010058E"/>
    <w:rsid w:val="00122250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06EC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A116A"/>
    <w:rsid w:val="003D2ED9"/>
    <w:rsid w:val="003E14DD"/>
    <w:rsid w:val="003E3FED"/>
    <w:rsid w:val="003E5522"/>
    <w:rsid w:val="0040554E"/>
    <w:rsid w:val="0041052A"/>
    <w:rsid w:val="0043563E"/>
    <w:rsid w:val="00440911"/>
    <w:rsid w:val="00441BAA"/>
    <w:rsid w:val="004474E2"/>
    <w:rsid w:val="00447CED"/>
    <w:rsid w:val="00460077"/>
    <w:rsid w:val="0048639B"/>
    <w:rsid w:val="00491A1D"/>
    <w:rsid w:val="0049467A"/>
    <w:rsid w:val="00497BFC"/>
    <w:rsid w:val="004A28F2"/>
    <w:rsid w:val="004B35B5"/>
    <w:rsid w:val="004B527B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32A4"/>
    <w:rsid w:val="00535224"/>
    <w:rsid w:val="005402F3"/>
    <w:rsid w:val="00544212"/>
    <w:rsid w:val="0054571C"/>
    <w:rsid w:val="005553BC"/>
    <w:rsid w:val="0056080C"/>
    <w:rsid w:val="00565E3F"/>
    <w:rsid w:val="005740E8"/>
    <w:rsid w:val="00575C2C"/>
    <w:rsid w:val="00583749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D77FA"/>
    <w:rsid w:val="006E019F"/>
    <w:rsid w:val="006E1711"/>
    <w:rsid w:val="006E1E18"/>
    <w:rsid w:val="00700691"/>
    <w:rsid w:val="00701739"/>
    <w:rsid w:val="00710520"/>
    <w:rsid w:val="007115E4"/>
    <w:rsid w:val="00716119"/>
    <w:rsid w:val="00721B83"/>
    <w:rsid w:val="00754BC6"/>
    <w:rsid w:val="00755C9E"/>
    <w:rsid w:val="00770F95"/>
    <w:rsid w:val="007714A7"/>
    <w:rsid w:val="00784638"/>
    <w:rsid w:val="00784D6A"/>
    <w:rsid w:val="00791E35"/>
    <w:rsid w:val="007B21F4"/>
    <w:rsid w:val="007B22D0"/>
    <w:rsid w:val="007B6793"/>
    <w:rsid w:val="007E2669"/>
    <w:rsid w:val="007E6625"/>
    <w:rsid w:val="00803DE7"/>
    <w:rsid w:val="00830BB0"/>
    <w:rsid w:val="00844C39"/>
    <w:rsid w:val="008744E2"/>
    <w:rsid w:val="008775DC"/>
    <w:rsid w:val="00881954"/>
    <w:rsid w:val="00885039"/>
    <w:rsid w:val="00885136"/>
    <w:rsid w:val="00897759"/>
    <w:rsid w:val="008A23C6"/>
    <w:rsid w:val="008B7BC8"/>
    <w:rsid w:val="00907032"/>
    <w:rsid w:val="0092462C"/>
    <w:rsid w:val="00925A02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2475"/>
    <w:rsid w:val="00A45738"/>
    <w:rsid w:val="00A461C0"/>
    <w:rsid w:val="00A67B06"/>
    <w:rsid w:val="00A74480"/>
    <w:rsid w:val="00A77AF4"/>
    <w:rsid w:val="00A90080"/>
    <w:rsid w:val="00A920B6"/>
    <w:rsid w:val="00A93E71"/>
    <w:rsid w:val="00A93EBD"/>
    <w:rsid w:val="00A94E39"/>
    <w:rsid w:val="00A9675F"/>
    <w:rsid w:val="00AB1F9E"/>
    <w:rsid w:val="00AB4DBF"/>
    <w:rsid w:val="00AB56D4"/>
    <w:rsid w:val="00AB5779"/>
    <w:rsid w:val="00AD2EBD"/>
    <w:rsid w:val="00AD30E6"/>
    <w:rsid w:val="00AD580F"/>
    <w:rsid w:val="00AE2905"/>
    <w:rsid w:val="00AF2354"/>
    <w:rsid w:val="00AF2744"/>
    <w:rsid w:val="00B069A7"/>
    <w:rsid w:val="00B163F7"/>
    <w:rsid w:val="00B3280F"/>
    <w:rsid w:val="00B372FE"/>
    <w:rsid w:val="00B52A0E"/>
    <w:rsid w:val="00B539A9"/>
    <w:rsid w:val="00B56DDB"/>
    <w:rsid w:val="00B62225"/>
    <w:rsid w:val="00B67C87"/>
    <w:rsid w:val="00B717AB"/>
    <w:rsid w:val="00B77229"/>
    <w:rsid w:val="00B80CFA"/>
    <w:rsid w:val="00B810DF"/>
    <w:rsid w:val="00B8284C"/>
    <w:rsid w:val="00B866DF"/>
    <w:rsid w:val="00B96289"/>
    <w:rsid w:val="00B967C2"/>
    <w:rsid w:val="00BA33A9"/>
    <w:rsid w:val="00BB00E6"/>
    <w:rsid w:val="00BB6C6F"/>
    <w:rsid w:val="00BC12F1"/>
    <w:rsid w:val="00BC4731"/>
    <w:rsid w:val="00BD4C8C"/>
    <w:rsid w:val="00BE16A7"/>
    <w:rsid w:val="00BE77A0"/>
    <w:rsid w:val="00C40302"/>
    <w:rsid w:val="00C67808"/>
    <w:rsid w:val="00C74289"/>
    <w:rsid w:val="00C83B58"/>
    <w:rsid w:val="00C911C2"/>
    <w:rsid w:val="00C922CF"/>
    <w:rsid w:val="00C9431C"/>
    <w:rsid w:val="00C94FF1"/>
    <w:rsid w:val="00CA22BB"/>
    <w:rsid w:val="00CA5365"/>
    <w:rsid w:val="00CD0537"/>
    <w:rsid w:val="00CD2076"/>
    <w:rsid w:val="00CD57BE"/>
    <w:rsid w:val="00CE1B9C"/>
    <w:rsid w:val="00CE355D"/>
    <w:rsid w:val="00D017DD"/>
    <w:rsid w:val="00D14119"/>
    <w:rsid w:val="00D2183B"/>
    <w:rsid w:val="00D25BDC"/>
    <w:rsid w:val="00D3158F"/>
    <w:rsid w:val="00D3206B"/>
    <w:rsid w:val="00D3634A"/>
    <w:rsid w:val="00D40E12"/>
    <w:rsid w:val="00D5587D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516CB"/>
    <w:rsid w:val="00E613C6"/>
    <w:rsid w:val="00E669A6"/>
    <w:rsid w:val="00E70B91"/>
    <w:rsid w:val="00E70C80"/>
    <w:rsid w:val="00E761AC"/>
    <w:rsid w:val="00E86403"/>
    <w:rsid w:val="00E905E7"/>
    <w:rsid w:val="00EA1659"/>
    <w:rsid w:val="00EA6322"/>
    <w:rsid w:val="00EB0603"/>
    <w:rsid w:val="00EC07D5"/>
    <w:rsid w:val="00EC0E7D"/>
    <w:rsid w:val="00ED7947"/>
    <w:rsid w:val="00EE0997"/>
    <w:rsid w:val="00EE1455"/>
    <w:rsid w:val="00EE21E6"/>
    <w:rsid w:val="00F01AF6"/>
    <w:rsid w:val="00F02FF6"/>
    <w:rsid w:val="00F1598C"/>
    <w:rsid w:val="00F265F2"/>
    <w:rsid w:val="00F35A2A"/>
    <w:rsid w:val="00F42C37"/>
    <w:rsid w:val="00F47012"/>
    <w:rsid w:val="00F57BC3"/>
    <w:rsid w:val="00F61BAA"/>
    <w:rsid w:val="00F623EF"/>
    <w:rsid w:val="00F72B43"/>
    <w:rsid w:val="00F774B2"/>
    <w:rsid w:val="00F8056A"/>
    <w:rsid w:val="00F82CD5"/>
    <w:rsid w:val="00F90DCA"/>
    <w:rsid w:val="00F95FB1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00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312</Words>
  <Characters>1780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2024-11-14T09:52:00Z</cp:lastPrinted>
  <dcterms:created xsi:type="dcterms:W3CDTF">2024-10-31T15:48:00Z</dcterms:created>
  <dcterms:modified xsi:type="dcterms:W3CDTF">2024-11-14T09:52:00Z</dcterms:modified>
</cp:coreProperties>
</file>