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73E" w:rsidRPr="00A461C0" w:rsidRDefault="0080373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3090188" r:id="rId8"/>
        </w:object>
      </w:r>
    </w:p>
    <w:p w:rsidR="0080373E" w:rsidRPr="00D927B7" w:rsidRDefault="0080373E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0373E" w:rsidRPr="00D927B7" w:rsidRDefault="0080373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80373E" w:rsidRPr="00D927B7" w:rsidRDefault="0080373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80373E" w:rsidRPr="00D927B7" w:rsidRDefault="0080373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80373E" w:rsidRDefault="0080373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0373E" w:rsidRDefault="0080373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0373E" w:rsidRDefault="0080373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0373E" w:rsidRPr="00A461C0" w:rsidRDefault="0080373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80373E" w:rsidRPr="00A461C0" w:rsidRDefault="0080373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80373E" w:rsidRDefault="0080373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3C1D9A">
        <w:rPr>
          <w:rFonts w:ascii="Times New Roman" w:hAnsi="Times New Roman"/>
          <w:b/>
          <w:szCs w:val="24"/>
        </w:rPr>
        <w:t>№ 394/11</w:t>
      </w:r>
    </w:p>
    <w:p w:rsidR="0080373E" w:rsidRPr="00A461C0" w:rsidRDefault="0080373E" w:rsidP="00EE1455">
      <w:pPr>
        <w:pStyle w:val="Normal2"/>
        <w:rPr>
          <w:rFonts w:ascii="Times New Roman" w:hAnsi="Times New Roman"/>
          <w:b/>
          <w:szCs w:val="24"/>
        </w:rPr>
      </w:pPr>
    </w:p>
    <w:p w:rsidR="0080373E" w:rsidRDefault="0080373E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80373E" w:rsidRDefault="0080373E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  <w:r>
        <w:rPr>
          <w:rFonts w:ascii="Times New Roman" w:hAnsi="Times New Roman"/>
          <w:b/>
          <w:sz w:val="24"/>
          <w:szCs w:val="24"/>
          <w:lang w:val="uk-UA"/>
        </w:rPr>
        <w:t>за жовтень 2024</w:t>
      </w:r>
    </w:p>
    <w:p w:rsidR="0080373E" w:rsidRDefault="0080373E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0373E" w:rsidRDefault="0080373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0373E" w:rsidRDefault="0080373E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>ст. 34 Закону України «Про  місцеве самоврядування в Україні», листом Міністерства з питань реінтеграції тимчасово окупованих територій України від 23.10.2024 №22/4.2-8675-24 щодо продовження міжнародного фінансування проєкту «Прихисток» для реалізації Постанови Кабінету Міністрів України від 19.03.2022 №333 «Про затвердження Порядку компенсації витрат за тимчасове розміщення (перебування) внутрішньо переміщених осіб», розглянувши заяви 41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 xml:space="preserve">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80373E" w:rsidRPr="00297282" w:rsidRDefault="0080373E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80373E" w:rsidRDefault="0080373E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80373E" w:rsidRPr="002B7CA5" w:rsidRDefault="0080373E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94742F">
        <w:rPr>
          <w:rFonts w:ascii="Times New Roman" w:hAnsi="Times New Roman"/>
          <w:bCs/>
          <w:sz w:val="24"/>
          <w:szCs w:val="24"/>
          <w:lang w:val="uk-UA"/>
        </w:rPr>
        <w:t>жовтень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>
        <w:rPr>
          <w:rFonts w:ascii="Times New Roman" w:hAnsi="Times New Roman"/>
          <w:sz w:val="24"/>
          <w:szCs w:val="24"/>
          <w:lang w:val="uk-UA"/>
        </w:rPr>
        <w:t xml:space="preserve">58961,84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 xml:space="preserve">п’ятдесят вісім тисяч дев’ятсот шістдесят одна </w:t>
      </w:r>
      <w:r w:rsidRPr="0040554E">
        <w:rPr>
          <w:rFonts w:ascii="Times New Roman" w:hAnsi="Times New Roman"/>
          <w:sz w:val="24"/>
          <w:szCs w:val="24"/>
          <w:lang w:val="uk-UA"/>
        </w:rPr>
        <w:t>грив</w:t>
      </w:r>
      <w:r>
        <w:rPr>
          <w:rFonts w:ascii="Times New Roman" w:hAnsi="Times New Roman"/>
          <w:sz w:val="24"/>
          <w:szCs w:val="24"/>
          <w:lang w:val="uk-UA"/>
        </w:rPr>
        <w:t>ня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84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80373E" w:rsidRDefault="0080373E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80373E" w:rsidRPr="0049467A" w:rsidRDefault="0080373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80373E" w:rsidRDefault="008037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0373E" w:rsidRDefault="008037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0373E" w:rsidRDefault="008037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0373E" w:rsidRDefault="0080373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80373E" w:rsidSect="0094742F">
      <w:pgSz w:w="11906" w:h="16838" w:code="9"/>
      <w:pgMar w:top="71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73E" w:rsidRDefault="0080373E" w:rsidP="00EE1455">
      <w:pPr>
        <w:spacing w:after="0" w:line="240" w:lineRule="auto"/>
      </w:pPr>
      <w:r>
        <w:separator/>
      </w:r>
    </w:p>
  </w:endnote>
  <w:endnote w:type="continuationSeparator" w:id="0">
    <w:p w:rsidR="0080373E" w:rsidRDefault="0080373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73E" w:rsidRDefault="0080373E" w:rsidP="00EE1455">
      <w:pPr>
        <w:spacing w:after="0" w:line="240" w:lineRule="auto"/>
      </w:pPr>
      <w:r>
        <w:separator/>
      </w:r>
    </w:p>
  </w:footnote>
  <w:footnote w:type="continuationSeparator" w:id="0">
    <w:p w:rsidR="0080373E" w:rsidRDefault="0080373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EB"/>
    <w:rsid w:val="000012A3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C1D9A"/>
    <w:rsid w:val="003E14DD"/>
    <w:rsid w:val="003E3FED"/>
    <w:rsid w:val="0040554E"/>
    <w:rsid w:val="0041052A"/>
    <w:rsid w:val="0043563E"/>
    <w:rsid w:val="004474E2"/>
    <w:rsid w:val="00447CED"/>
    <w:rsid w:val="00460077"/>
    <w:rsid w:val="0046285F"/>
    <w:rsid w:val="0048639B"/>
    <w:rsid w:val="0049467A"/>
    <w:rsid w:val="00497BFC"/>
    <w:rsid w:val="004A28F2"/>
    <w:rsid w:val="004B35B5"/>
    <w:rsid w:val="004B527B"/>
    <w:rsid w:val="004C1862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2FC0"/>
    <w:rsid w:val="00535224"/>
    <w:rsid w:val="005357ED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06923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6625"/>
    <w:rsid w:val="0080373E"/>
    <w:rsid w:val="00803DE7"/>
    <w:rsid w:val="00806D1D"/>
    <w:rsid w:val="00844C39"/>
    <w:rsid w:val="008744E2"/>
    <w:rsid w:val="008775DC"/>
    <w:rsid w:val="00881954"/>
    <w:rsid w:val="00885039"/>
    <w:rsid w:val="00885136"/>
    <w:rsid w:val="00897759"/>
    <w:rsid w:val="008A23C6"/>
    <w:rsid w:val="00907032"/>
    <w:rsid w:val="0092462C"/>
    <w:rsid w:val="00925A02"/>
    <w:rsid w:val="00937DF7"/>
    <w:rsid w:val="0094742F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1D7D"/>
    <w:rsid w:val="00A67B06"/>
    <w:rsid w:val="00A74480"/>
    <w:rsid w:val="00A77AF4"/>
    <w:rsid w:val="00A90080"/>
    <w:rsid w:val="00A920B6"/>
    <w:rsid w:val="00A93E71"/>
    <w:rsid w:val="00A94E39"/>
    <w:rsid w:val="00A9675F"/>
    <w:rsid w:val="00AB1F9E"/>
    <w:rsid w:val="00AB4DBF"/>
    <w:rsid w:val="00AB56D4"/>
    <w:rsid w:val="00AD2EBD"/>
    <w:rsid w:val="00AD30E6"/>
    <w:rsid w:val="00AD4844"/>
    <w:rsid w:val="00AD580F"/>
    <w:rsid w:val="00AE2905"/>
    <w:rsid w:val="00AE4AEA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BF1270"/>
    <w:rsid w:val="00BF16F4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E1B9C"/>
    <w:rsid w:val="00D017DD"/>
    <w:rsid w:val="00D113E3"/>
    <w:rsid w:val="00D14119"/>
    <w:rsid w:val="00D2183B"/>
    <w:rsid w:val="00D25BDC"/>
    <w:rsid w:val="00D3158F"/>
    <w:rsid w:val="00D3206B"/>
    <w:rsid w:val="00D3634A"/>
    <w:rsid w:val="00D40E12"/>
    <w:rsid w:val="00D5587D"/>
    <w:rsid w:val="00D927B7"/>
    <w:rsid w:val="00DA44A6"/>
    <w:rsid w:val="00DB20D0"/>
    <w:rsid w:val="00DC52B7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52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313</Words>
  <Characters>1785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2024-11-14T09:50:00Z</cp:lastPrinted>
  <dcterms:created xsi:type="dcterms:W3CDTF">2024-10-31T15:48:00Z</dcterms:created>
  <dcterms:modified xsi:type="dcterms:W3CDTF">2024-11-14T09:50:00Z</dcterms:modified>
</cp:coreProperties>
</file>