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D15" w:rsidRDefault="00B33D15" w:rsidP="008529ED">
      <w:pPr>
        <w:ind w:right="-2"/>
        <w:jc w:val="center"/>
        <w:rPr>
          <w:color w:val="000000"/>
        </w:rPr>
      </w:pPr>
      <w:r w:rsidRPr="00873D9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450513" r:id="rId6"/>
        </w:object>
      </w:r>
    </w:p>
    <w:p w:rsidR="00B33D15" w:rsidRDefault="00B33D15" w:rsidP="008529ED">
      <w:pPr>
        <w:ind w:right="-2"/>
        <w:jc w:val="center"/>
        <w:rPr>
          <w:color w:val="000000"/>
        </w:rPr>
      </w:pPr>
    </w:p>
    <w:p w:rsidR="00B33D15" w:rsidRDefault="00B33D1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B33D15" w:rsidRDefault="00B33D1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B33D15" w:rsidRDefault="00B33D15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B33D15" w:rsidRDefault="00B33D15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B33D15" w:rsidRDefault="00B33D15" w:rsidP="008529ED">
      <w:pPr>
        <w:jc w:val="center"/>
        <w:rPr>
          <w:b/>
          <w:color w:val="000000"/>
        </w:rPr>
      </w:pPr>
    </w:p>
    <w:p w:rsidR="00B33D15" w:rsidRDefault="00B33D15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33D15" w:rsidRDefault="00B33D15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B33D15" w:rsidRDefault="00B33D15" w:rsidP="008529ED">
      <w:pPr>
        <w:jc w:val="center"/>
        <w:rPr>
          <w:color w:val="000000"/>
        </w:rPr>
      </w:pPr>
    </w:p>
    <w:p w:rsidR="00B33D15" w:rsidRDefault="00B33D15" w:rsidP="008529ED">
      <w:pPr>
        <w:rPr>
          <w:color w:val="000000"/>
        </w:rPr>
      </w:pPr>
      <w:r>
        <w:rPr>
          <w:color w:val="000000"/>
        </w:rPr>
        <w:t xml:space="preserve">13 листопада 2024                                      м. Кіцмань                                                     </w:t>
      </w:r>
      <w:r w:rsidRPr="00255A1C">
        <w:rPr>
          <w:b/>
          <w:color w:val="000000"/>
        </w:rPr>
        <w:t>№ 417/11</w:t>
      </w:r>
    </w:p>
    <w:p w:rsidR="00B33D15" w:rsidRDefault="00B33D15" w:rsidP="008529ED">
      <w:pPr>
        <w:rPr>
          <w:b/>
          <w:color w:val="000000"/>
        </w:rPr>
      </w:pPr>
    </w:p>
    <w:p w:rsidR="00B33D15" w:rsidRPr="004D15C2" w:rsidRDefault="00B33D15" w:rsidP="009A171E">
      <w:pPr>
        <w:tabs>
          <w:tab w:val="left" w:pos="3828"/>
        </w:tabs>
        <w:ind w:right="4598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>
        <w:rPr>
          <w:b/>
        </w:rPr>
        <w:t xml:space="preserve">та розчистку прибережної смуги струмка Потік від порослі </w:t>
      </w:r>
      <w:r w:rsidRPr="004D15C2">
        <w:rPr>
          <w:b/>
          <w:color w:val="212529"/>
          <w:lang w:eastAsia="uk-UA"/>
        </w:rPr>
        <w:t>по вул. Незалежності,</w:t>
      </w:r>
      <w:r>
        <w:rPr>
          <w:b/>
          <w:color w:val="212529"/>
          <w:lang w:eastAsia="uk-UA"/>
        </w:rPr>
        <w:t xml:space="preserve"> 115 </w:t>
      </w:r>
      <w:r w:rsidRPr="004D15C2">
        <w:rPr>
          <w:b/>
          <w:color w:val="212529"/>
          <w:lang w:eastAsia="uk-UA"/>
        </w:rPr>
        <w:t>в м. Кіцмань, Чернівецького району, Чернівецької області</w:t>
      </w:r>
    </w:p>
    <w:p w:rsidR="00B33D15" w:rsidRDefault="00B33D15" w:rsidP="00D85885">
      <w:pPr>
        <w:jc w:val="both"/>
        <w:rPr>
          <w:b/>
        </w:rPr>
      </w:pPr>
    </w:p>
    <w:p w:rsidR="00B33D15" w:rsidRPr="00987B48" w:rsidRDefault="00B33D15" w:rsidP="00D85885">
      <w:pPr>
        <w:jc w:val="both"/>
        <w:rPr>
          <w:b/>
        </w:rPr>
      </w:pPr>
    </w:p>
    <w:p w:rsidR="00B33D15" w:rsidRPr="009603E6" w:rsidRDefault="00B33D15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усне звернення гр. Твердохліба Бориса Васильовича від </w:t>
      </w:r>
      <w:r w:rsidRPr="005031C8">
        <w:rPr>
          <w:rFonts w:ascii="Times New Roman" w:hAnsi="Times New Roman"/>
        </w:rPr>
        <w:t xml:space="preserve">11.11.2024 р, акт </w:t>
      </w:r>
      <w:r w:rsidRPr="005031C8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5031C8">
        <w:rPr>
          <w:rFonts w:ascii="Times New Roman" w:hAnsi="Times New Roman"/>
        </w:rPr>
        <w:t xml:space="preserve"> від 11.11.2024 р. №8,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>ст. 34 Закону України «Про місцеве сам</w:t>
      </w:r>
      <w:bookmarkStart w:id="0" w:name="_GoBack"/>
      <w:bookmarkEnd w:id="0"/>
      <w:r w:rsidRPr="009603E6">
        <w:rPr>
          <w:rFonts w:ascii="Times New Roman" w:hAnsi="Times New Roman"/>
        </w:rPr>
        <w:t xml:space="preserve">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B33D15" w:rsidRPr="009603E6" w:rsidRDefault="00B33D15" w:rsidP="009603E6">
      <w:pPr>
        <w:ind w:firstLine="709"/>
        <w:jc w:val="both"/>
      </w:pPr>
    </w:p>
    <w:p w:rsidR="00B33D15" w:rsidRPr="00987B48" w:rsidRDefault="00B33D15" w:rsidP="002C388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B33D15" w:rsidRPr="00C22C7E" w:rsidRDefault="00B33D15" w:rsidP="00D85885">
      <w:pPr>
        <w:ind w:firstLine="567"/>
        <w:jc w:val="both"/>
        <w:rPr>
          <w:b/>
          <w:bCs/>
        </w:rPr>
      </w:pPr>
    </w:p>
    <w:p w:rsidR="00B33D15" w:rsidRPr="005031C8" w:rsidRDefault="00B33D1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5031C8">
        <w:rPr>
          <w:rFonts w:ascii="Times New Roman" w:hAnsi="Times New Roman"/>
          <w:szCs w:val="24"/>
          <w:shd w:val="clear" w:color="auto" w:fill="FFFFFF"/>
        </w:rPr>
        <w:t xml:space="preserve">Надати дозвіл Кіцманському ВУЖКГ на </w:t>
      </w:r>
      <w:r w:rsidRPr="005031C8">
        <w:rPr>
          <w:rFonts w:ascii="Times New Roman" w:hAnsi="Times New Roman"/>
        </w:rPr>
        <w:t xml:space="preserve">видалення зелених насаджень та розчистку прибережної смуги струмка Потік  від порослі </w:t>
      </w:r>
      <w:r w:rsidRPr="005031C8">
        <w:rPr>
          <w:rFonts w:ascii="Times New Roman" w:hAnsi="Times New Roman"/>
          <w:lang w:eastAsia="uk-UA"/>
        </w:rPr>
        <w:t>по вул. Незалежності, 115</w:t>
      </w:r>
      <w:r w:rsidRPr="005031C8">
        <w:rPr>
          <w:b/>
          <w:lang w:eastAsia="uk-UA"/>
        </w:rPr>
        <w:t xml:space="preserve"> </w:t>
      </w:r>
      <w:r w:rsidRPr="005031C8">
        <w:rPr>
          <w:rFonts w:ascii="Times New Roman" w:hAnsi="Times New Roman"/>
          <w:szCs w:val="24"/>
          <w:lang w:eastAsia="uk-UA"/>
        </w:rPr>
        <w:t>вул. Незалежності, 53 в м. Кіцмань, Чернівецького району, Чернівецької області</w:t>
      </w:r>
      <w:r w:rsidRPr="005031C8">
        <w:rPr>
          <w:rFonts w:ascii="Times New Roman" w:hAnsi="Times New Roman"/>
          <w:szCs w:val="24"/>
          <w:shd w:val="clear" w:color="auto" w:fill="FFFFFF"/>
        </w:rPr>
        <w:t xml:space="preserve"> згідно акту </w:t>
      </w:r>
      <w:r w:rsidRPr="005031C8">
        <w:rPr>
          <w:rFonts w:ascii="Times New Roman" w:hAnsi="Times New Roman"/>
        </w:rPr>
        <w:t>від 11.11.2024 р. №8</w:t>
      </w:r>
      <w:r>
        <w:rPr>
          <w:rFonts w:ascii="Times New Roman" w:hAnsi="Times New Roman"/>
        </w:rPr>
        <w:t xml:space="preserve"> (додається)</w:t>
      </w:r>
      <w:r w:rsidRPr="005031C8">
        <w:rPr>
          <w:rFonts w:ascii="Times New Roman" w:hAnsi="Times New Roman"/>
          <w:szCs w:val="24"/>
          <w:lang w:eastAsia="uk-UA"/>
        </w:rPr>
        <w:t>.</w:t>
      </w:r>
    </w:p>
    <w:p w:rsidR="00B33D15" w:rsidRPr="00C22C7E" w:rsidRDefault="00B33D15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використати для потреб бюджетних установ міста Кіцмань,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B33D15" w:rsidRDefault="00B33D15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B33D15" w:rsidRPr="00987B48" w:rsidRDefault="00B33D15" w:rsidP="00D85885">
      <w:pPr>
        <w:ind w:firstLine="709"/>
        <w:jc w:val="both"/>
        <w:rPr>
          <w:b/>
        </w:rPr>
      </w:pPr>
    </w:p>
    <w:p w:rsidR="00B33D15" w:rsidRDefault="00B33D15" w:rsidP="00D85885">
      <w:pPr>
        <w:jc w:val="both"/>
        <w:rPr>
          <w:b/>
        </w:rPr>
      </w:pPr>
    </w:p>
    <w:p w:rsidR="00B33D15" w:rsidRPr="00622703" w:rsidRDefault="00B33D15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B33D15" w:rsidRPr="00622703" w:rsidRDefault="00B33D15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B33D15" w:rsidRPr="00622703" w:rsidSect="00255A1C">
      <w:pgSz w:w="11906" w:h="16838"/>
      <w:pgMar w:top="71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255A1C"/>
    <w:rsid w:val="002C3887"/>
    <w:rsid w:val="0035688C"/>
    <w:rsid w:val="003D6D6E"/>
    <w:rsid w:val="0045567C"/>
    <w:rsid w:val="004D15C2"/>
    <w:rsid w:val="004D4F78"/>
    <w:rsid w:val="005031C8"/>
    <w:rsid w:val="00512D60"/>
    <w:rsid w:val="005963C5"/>
    <w:rsid w:val="005E4956"/>
    <w:rsid w:val="00603316"/>
    <w:rsid w:val="00622703"/>
    <w:rsid w:val="00627A1C"/>
    <w:rsid w:val="0067006A"/>
    <w:rsid w:val="006934C6"/>
    <w:rsid w:val="00697FCD"/>
    <w:rsid w:val="006C14D8"/>
    <w:rsid w:val="006D6F28"/>
    <w:rsid w:val="00734CC9"/>
    <w:rsid w:val="00756BF3"/>
    <w:rsid w:val="007F1DF1"/>
    <w:rsid w:val="008529ED"/>
    <w:rsid w:val="00873D9A"/>
    <w:rsid w:val="008D7C7A"/>
    <w:rsid w:val="009603E6"/>
    <w:rsid w:val="00987B48"/>
    <w:rsid w:val="009A171E"/>
    <w:rsid w:val="009D5A7B"/>
    <w:rsid w:val="009F059C"/>
    <w:rsid w:val="00A718D8"/>
    <w:rsid w:val="00B1022B"/>
    <w:rsid w:val="00B3007F"/>
    <w:rsid w:val="00B3137E"/>
    <w:rsid w:val="00B33D15"/>
    <w:rsid w:val="00B91649"/>
    <w:rsid w:val="00C03CC3"/>
    <w:rsid w:val="00C22C7E"/>
    <w:rsid w:val="00C67A69"/>
    <w:rsid w:val="00D85885"/>
    <w:rsid w:val="00DC36DF"/>
    <w:rsid w:val="00E15E85"/>
    <w:rsid w:val="00E442A7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40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284</Words>
  <Characters>1622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2024-11-18T13:55:00Z</cp:lastPrinted>
  <dcterms:created xsi:type="dcterms:W3CDTF">2024-11-11T14:41:00Z</dcterms:created>
  <dcterms:modified xsi:type="dcterms:W3CDTF">2024-11-18T13:55:00Z</dcterms:modified>
</cp:coreProperties>
</file>