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22" w:rsidRDefault="00E82822" w:rsidP="00AC11C1">
      <w:pPr>
        <w:ind w:right="-2"/>
        <w:jc w:val="center"/>
        <w:rPr>
          <w:color w:val="000000"/>
        </w:rPr>
      </w:pPr>
      <w:r w:rsidRPr="00615EF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4388273" r:id="rId6"/>
        </w:object>
      </w:r>
    </w:p>
    <w:p w:rsidR="00E82822" w:rsidRDefault="00E82822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82822" w:rsidRDefault="00E82822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82822" w:rsidRDefault="00E82822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82822" w:rsidRDefault="00E82822" w:rsidP="00AC11C1">
      <w:pPr>
        <w:ind w:right="-2"/>
        <w:jc w:val="center"/>
        <w:rPr>
          <w:b/>
          <w:color w:val="000000"/>
        </w:rPr>
      </w:pPr>
    </w:p>
    <w:p w:rsidR="00E82822" w:rsidRDefault="00E82822" w:rsidP="00AC11C1">
      <w:pPr>
        <w:jc w:val="center"/>
        <w:rPr>
          <w:b/>
          <w:color w:val="000000"/>
        </w:rPr>
      </w:pPr>
    </w:p>
    <w:p w:rsidR="00E82822" w:rsidRDefault="00E82822" w:rsidP="00AC11C1">
      <w:pPr>
        <w:jc w:val="center"/>
        <w:rPr>
          <w:b/>
          <w:color w:val="000000"/>
        </w:rPr>
      </w:pPr>
    </w:p>
    <w:p w:rsidR="00E82822" w:rsidRDefault="00E82822" w:rsidP="00AC11C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E82822" w:rsidRDefault="00E82822" w:rsidP="00AC11C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E82822" w:rsidRDefault="00E82822" w:rsidP="00AC11C1">
      <w:pPr>
        <w:jc w:val="center"/>
        <w:rPr>
          <w:color w:val="000000"/>
        </w:rPr>
      </w:pPr>
    </w:p>
    <w:p w:rsidR="00E82822" w:rsidRDefault="00E82822" w:rsidP="00AC11C1">
      <w:pPr>
        <w:rPr>
          <w:color w:val="000000"/>
        </w:rPr>
      </w:pPr>
      <w:r>
        <w:rPr>
          <w:color w:val="000000"/>
        </w:rPr>
        <w:t xml:space="preserve">   ___________2024                           м. Кіцмань                                    № ________</w:t>
      </w:r>
    </w:p>
    <w:p w:rsidR="00E82822" w:rsidRDefault="00E82822" w:rsidP="00AC11C1">
      <w:pPr>
        <w:rPr>
          <w:b/>
          <w:color w:val="000000"/>
        </w:rPr>
      </w:pPr>
    </w:p>
    <w:p w:rsidR="00E82822" w:rsidRDefault="00E82822" w:rsidP="00AC11C1">
      <w:pPr>
        <w:rPr>
          <w:b/>
          <w:color w:val="000000"/>
        </w:rPr>
      </w:pPr>
    </w:p>
    <w:p w:rsidR="00E82822" w:rsidRDefault="00E82822" w:rsidP="00AC11C1">
      <w:pPr>
        <w:rPr>
          <w:b/>
          <w:color w:val="000000"/>
        </w:rPr>
      </w:pPr>
    </w:p>
    <w:p w:rsidR="00E82822" w:rsidRDefault="00E82822" w:rsidP="00AC11C1">
      <w:pPr>
        <w:ind w:right="4252"/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продовження терміну дії тарифів</w:t>
      </w:r>
      <w:r w:rsidRPr="00251B70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на послуги з централізованого водопостачання та централізованого водовідведення, які надаються Кіцманським ВУЖКГ затверджених рішенням виконавчого комітету  від 07.09.2022 р. № 308/9 </w:t>
      </w:r>
    </w:p>
    <w:p w:rsidR="00E82822" w:rsidRDefault="00E82822" w:rsidP="00AC11C1">
      <w:pPr>
        <w:ind w:right="4252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E82822" w:rsidRDefault="00E82822">
      <w:pPr>
        <w:rPr>
          <w:b/>
          <w:sz w:val="24"/>
          <w:lang w:val="uk-UA"/>
        </w:rPr>
      </w:pPr>
    </w:p>
    <w:p w:rsidR="00E82822" w:rsidRDefault="00E82822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</w:t>
      </w:r>
      <w:r>
        <w:rPr>
          <w:sz w:val="24"/>
          <w:szCs w:val="24"/>
          <w:lang w:val="uk-UA"/>
        </w:rPr>
        <w:t xml:space="preserve">комунального підприємства Кіцманське виробниче управління житлово-комунального господарства від 27.11.2024 р. №428, </w:t>
      </w:r>
      <w:r w:rsidRPr="007B7873">
        <w:rPr>
          <w:sz w:val="24"/>
          <w:szCs w:val="24"/>
          <w:lang w:val="uk-UA"/>
        </w:rPr>
        <w:t xml:space="preserve">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ст.28 Закону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Кіцманської міської ради </w:t>
      </w:r>
    </w:p>
    <w:p w:rsidR="00E82822" w:rsidRDefault="00E82822" w:rsidP="007B7873">
      <w:pPr>
        <w:jc w:val="both"/>
        <w:rPr>
          <w:sz w:val="16"/>
          <w:lang w:val="uk-UA"/>
        </w:rPr>
      </w:pPr>
    </w:p>
    <w:p w:rsidR="00E82822" w:rsidRPr="0072505B" w:rsidRDefault="00E82822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ВИРІШИВ:</w:t>
      </w:r>
    </w:p>
    <w:p w:rsidR="00E82822" w:rsidRPr="0072505B" w:rsidRDefault="00E82822" w:rsidP="007B7873">
      <w:pPr>
        <w:jc w:val="both"/>
        <w:rPr>
          <w:sz w:val="18"/>
          <w:lang w:val="uk-UA"/>
        </w:rPr>
      </w:pPr>
    </w:p>
    <w:p w:rsidR="00E82822" w:rsidRPr="00251B70" w:rsidRDefault="00E82822" w:rsidP="00251B70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Pr="00E50E12">
        <w:rPr>
          <w:sz w:val="24"/>
          <w:lang w:val="uk-UA"/>
        </w:rPr>
        <w:t>рішенням виконавчого комітету</w:t>
      </w:r>
      <w:r w:rsidRPr="00E50E12">
        <w:rPr>
          <w:sz w:val="24"/>
          <w:szCs w:val="24"/>
          <w:lang w:val="uk-UA"/>
        </w:rPr>
        <w:t xml:space="preserve"> </w:t>
      </w:r>
      <w:r w:rsidRPr="00E50E12">
        <w:rPr>
          <w:sz w:val="24"/>
          <w:lang w:val="uk-UA"/>
        </w:rPr>
        <w:t>від 07.09.2022 р. № 308/9 «Про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E50E12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на період з 01.01.2025 року до 31.12.2025</w:t>
      </w:r>
      <w:bookmarkStart w:id="0" w:name="_GoBack"/>
      <w:bookmarkEnd w:id="0"/>
      <w:r>
        <w:rPr>
          <w:sz w:val="24"/>
          <w:szCs w:val="24"/>
          <w:lang w:val="uk-UA"/>
        </w:rPr>
        <w:t xml:space="preserve"> року. </w:t>
      </w:r>
    </w:p>
    <w:p w:rsidR="00E82822" w:rsidRPr="00E50E12" w:rsidRDefault="00E82822" w:rsidP="000221E3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E50E12">
        <w:rPr>
          <w:sz w:val="24"/>
          <w:szCs w:val="24"/>
          <w:lang w:val="uk-UA"/>
        </w:rPr>
        <w:t>Контроль за виконанням даного рішення покласти на начальника відділу житлово-комунального господарства та охорони довкілля Родіон ЛИСАКА.</w:t>
      </w:r>
      <w:r w:rsidRPr="00E50E12">
        <w:rPr>
          <w:sz w:val="22"/>
          <w:szCs w:val="24"/>
          <w:lang w:val="uk-UA"/>
        </w:rPr>
        <w:t xml:space="preserve"> </w:t>
      </w:r>
      <w:r w:rsidRPr="00E50E12">
        <w:rPr>
          <w:sz w:val="24"/>
          <w:szCs w:val="24"/>
          <w:lang w:val="uk-UA"/>
        </w:rPr>
        <w:t xml:space="preserve"> </w:t>
      </w:r>
    </w:p>
    <w:p w:rsidR="00E82822" w:rsidRDefault="00E82822" w:rsidP="007B7873">
      <w:pPr>
        <w:rPr>
          <w:b/>
          <w:sz w:val="24"/>
          <w:szCs w:val="24"/>
          <w:lang w:val="uk-UA"/>
        </w:rPr>
      </w:pPr>
    </w:p>
    <w:p w:rsidR="00E82822" w:rsidRDefault="00E82822" w:rsidP="007B7873">
      <w:pPr>
        <w:rPr>
          <w:b/>
          <w:sz w:val="24"/>
          <w:szCs w:val="24"/>
          <w:lang w:val="uk-UA"/>
        </w:rPr>
      </w:pPr>
    </w:p>
    <w:p w:rsidR="00E82822" w:rsidRDefault="00E82822" w:rsidP="00E50E12">
      <w:pPr>
        <w:rPr>
          <w:b/>
          <w:sz w:val="24"/>
          <w:lang w:val="uk-UA"/>
        </w:rPr>
      </w:pPr>
    </w:p>
    <w:p w:rsidR="00E82822" w:rsidRPr="00F55A48" w:rsidRDefault="00E82822" w:rsidP="00E50E12">
      <w:pPr>
        <w:rPr>
          <w:sz w:val="24"/>
          <w:szCs w:val="24"/>
          <w:lang w:val="uk-UA"/>
        </w:rPr>
      </w:pPr>
    </w:p>
    <w:p w:rsidR="00E82822" w:rsidRDefault="00E82822" w:rsidP="00E50E1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E82822" w:rsidRDefault="00E82822" w:rsidP="00E50E12">
      <w:pPr>
        <w:jc w:val="both"/>
        <w:rPr>
          <w:sz w:val="24"/>
          <w:szCs w:val="24"/>
          <w:lang w:val="uk-UA"/>
        </w:rPr>
      </w:pPr>
    </w:p>
    <w:sectPr w:rsidR="00E82822" w:rsidSect="00615E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1954"/>
    <w:rsid w:val="00003FCF"/>
    <w:rsid w:val="000221E3"/>
    <w:rsid w:val="00033013"/>
    <w:rsid w:val="0004102F"/>
    <w:rsid w:val="00097E05"/>
    <w:rsid w:val="00251B70"/>
    <w:rsid w:val="00296048"/>
    <w:rsid w:val="003C5B1A"/>
    <w:rsid w:val="00505168"/>
    <w:rsid w:val="005362B3"/>
    <w:rsid w:val="00553433"/>
    <w:rsid w:val="00556A8F"/>
    <w:rsid w:val="00567B22"/>
    <w:rsid w:val="0057293C"/>
    <w:rsid w:val="00573B94"/>
    <w:rsid w:val="00615EFF"/>
    <w:rsid w:val="00677993"/>
    <w:rsid w:val="006D443B"/>
    <w:rsid w:val="0072505B"/>
    <w:rsid w:val="007B7873"/>
    <w:rsid w:val="0081586E"/>
    <w:rsid w:val="00867BFE"/>
    <w:rsid w:val="00883E1B"/>
    <w:rsid w:val="00A00A89"/>
    <w:rsid w:val="00AC11C1"/>
    <w:rsid w:val="00BB4462"/>
    <w:rsid w:val="00BB6FBA"/>
    <w:rsid w:val="00BC40F0"/>
    <w:rsid w:val="00C43E0F"/>
    <w:rsid w:val="00D524FD"/>
    <w:rsid w:val="00E44907"/>
    <w:rsid w:val="00E50E12"/>
    <w:rsid w:val="00E82822"/>
    <w:rsid w:val="00F55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292</Words>
  <Characters>1668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cp:lastPrinted>2022-09-07T08:28:00Z</cp:lastPrinted>
  <dcterms:created xsi:type="dcterms:W3CDTF">2024-11-28T14:46:00Z</dcterms:created>
  <dcterms:modified xsi:type="dcterms:W3CDTF">2024-11-29T10:25:00Z</dcterms:modified>
</cp:coreProperties>
</file>