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572" w:rsidRDefault="008E4572" w:rsidP="00D67BEC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 w:rsidRPr="00C93DCF">
        <w:rPr>
          <w:rFonts w:ascii="Times New Roman" w:hAnsi="Times New Roman"/>
          <w:noProof/>
          <w:sz w:val="22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37.5pt;height:53.25pt;visibility:visible">
            <v:imagedata r:id="rId4" o:title=""/>
          </v:shape>
        </w:pict>
      </w:r>
    </w:p>
    <w:p w:rsidR="008E4572" w:rsidRDefault="008E4572" w:rsidP="00D67BEC">
      <w:pPr>
        <w:pStyle w:val="11"/>
        <w:rPr>
          <w:rFonts w:ascii="Times New Roman" w:hAnsi="Times New Roman"/>
        </w:rPr>
      </w:pPr>
    </w:p>
    <w:p w:rsidR="008E4572" w:rsidRDefault="008E4572" w:rsidP="00D67BEC">
      <w:pPr>
        <w:pStyle w:val="11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E4572" w:rsidRDefault="008E4572" w:rsidP="00D67BEC">
      <w:pPr>
        <w:pStyle w:val="11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8E4572" w:rsidRDefault="008E4572" w:rsidP="00D67BEC">
      <w:pPr>
        <w:pStyle w:val="10"/>
        <w:jc w:val="center"/>
        <w:rPr>
          <w:rFonts w:ascii="Times New Roman" w:hAnsi="Times New Roman"/>
          <w:b/>
          <w:bCs/>
          <w:sz w:val="28"/>
          <w:szCs w:val="28"/>
        </w:rPr>
      </w:pPr>
      <w:r w:rsidRPr="00DD4F14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8E4572" w:rsidRPr="00774E80" w:rsidRDefault="008E4572" w:rsidP="00774E80">
      <w:pPr>
        <w:pStyle w:val="10"/>
        <w:jc w:val="right"/>
        <w:rPr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74E80">
        <w:rPr>
          <w:rFonts w:ascii="Times New Roman" w:hAnsi="Times New Roman"/>
          <w:b/>
          <w:bCs/>
          <w:szCs w:val="24"/>
        </w:rPr>
        <w:t>ПРОЄКТ</w:t>
      </w:r>
    </w:p>
    <w:bookmarkEnd w:id="0"/>
    <w:p w:rsidR="008E4572" w:rsidRDefault="008E4572" w:rsidP="005D51F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8E4572" w:rsidRPr="008C22A7" w:rsidRDefault="008E4572" w:rsidP="005D51F1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8C22A7">
        <w:rPr>
          <w:rFonts w:ascii="Times New Roman" w:hAnsi="Times New Roman"/>
          <w:b/>
          <w:color w:val="000000"/>
          <w:szCs w:val="24"/>
        </w:rPr>
        <w:t>Р І Ш Е Н Н Я</w:t>
      </w:r>
    </w:p>
    <w:p w:rsidR="008E4572" w:rsidRPr="008C22A7" w:rsidRDefault="008E4572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:rsidR="008E4572" w:rsidRDefault="008E4572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грудня 2024</w:t>
      </w:r>
      <w:r w:rsidRPr="008C22A7">
        <w:rPr>
          <w:rFonts w:ascii="Times New Roman" w:hAnsi="Times New Roman"/>
          <w:color w:val="000000"/>
          <w:szCs w:val="24"/>
        </w:rPr>
        <w:t xml:space="preserve"> року          </w:t>
      </w:r>
      <w:r>
        <w:rPr>
          <w:rFonts w:ascii="Times New Roman" w:hAnsi="Times New Roman"/>
          <w:color w:val="000000"/>
          <w:szCs w:val="24"/>
        </w:rPr>
        <w:t xml:space="preserve">                     </w:t>
      </w:r>
      <w:r w:rsidRPr="008C22A7">
        <w:rPr>
          <w:rFonts w:ascii="Times New Roman" w:hAnsi="Times New Roman"/>
          <w:color w:val="000000"/>
          <w:szCs w:val="24"/>
        </w:rPr>
        <w:t>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</w:t>
      </w:r>
      <w:r w:rsidRPr="008C22A7">
        <w:rPr>
          <w:rFonts w:ascii="Times New Roman" w:hAnsi="Times New Roman"/>
          <w:b/>
          <w:color w:val="000000"/>
          <w:szCs w:val="24"/>
        </w:rPr>
        <w:t>№</w:t>
      </w:r>
    </w:p>
    <w:p w:rsidR="008E4572" w:rsidRPr="008C22A7" w:rsidRDefault="008E4572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:rsidR="008E4572" w:rsidRPr="003D4907" w:rsidRDefault="008E4572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Про визначення переліку об</w:t>
      </w:r>
      <w:r w:rsidRPr="00B27F07">
        <w:rPr>
          <w:rFonts w:ascii="Times New Roman" w:hAnsi="Times New Roman"/>
          <w:b/>
          <w:sz w:val="24"/>
          <w:szCs w:val="24"/>
          <w:lang w:val="ru-RU"/>
        </w:rPr>
        <w:t>'</w:t>
      </w:r>
      <w:r w:rsidRPr="003D4907">
        <w:rPr>
          <w:rFonts w:ascii="Times New Roman" w:hAnsi="Times New Roman"/>
          <w:b/>
          <w:sz w:val="24"/>
          <w:szCs w:val="24"/>
        </w:rPr>
        <w:t xml:space="preserve">єктів </w:t>
      </w:r>
    </w:p>
    <w:p w:rsidR="008E4572" w:rsidRPr="00B27F07" w:rsidRDefault="008E4572" w:rsidP="00963897">
      <w:pPr>
        <w:pStyle w:val="BodyTex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та видів</w:t>
      </w:r>
      <w:r w:rsidRPr="003D4907">
        <w:rPr>
          <w:rFonts w:ascii="Times New Roman" w:hAnsi="Times New Roman"/>
          <w:b/>
          <w:sz w:val="24"/>
          <w:szCs w:val="24"/>
        </w:rPr>
        <w:t xml:space="preserve"> робіт на яких порушники будуть</w:t>
      </w:r>
    </w:p>
    <w:p w:rsidR="008E4572" w:rsidRDefault="008E4572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відбувати адміністративне стягнення у вигляді суспільно корисних робіт </w:t>
      </w:r>
    </w:p>
    <w:p w:rsidR="008E4572" w:rsidRPr="003D4907" w:rsidRDefault="008E4572" w:rsidP="00963897">
      <w:pPr>
        <w:pStyle w:val="BodyText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на території Кіцманськ</w:t>
      </w:r>
      <w:r>
        <w:rPr>
          <w:rFonts w:ascii="Times New Roman" w:hAnsi="Times New Roman"/>
          <w:b/>
          <w:sz w:val="24"/>
          <w:szCs w:val="24"/>
        </w:rPr>
        <w:t>ої територіальної громади у 2025</w:t>
      </w:r>
      <w:r w:rsidRPr="003D4907">
        <w:rPr>
          <w:rFonts w:ascii="Times New Roman" w:hAnsi="Times New Roman"/>
          <w:b/>
          <w:sz w:val="24"/>
          <w:szCs w:val="24"/>
        </w:rPr>
        <w:t xml:space="preserve"> році</w:t>
      </w:r>
    </w:p>
    <w:p w:rsidR="008E4572" w:rsidRPr="008C22A7" w:rsidRDefault="008E4572" w:rsidP="0014496B">
      <w:pPr>
        <w:pStyle w:val="BodyText"/>
        <w:rPr>
          <w:rFonts w:ascii="Times New Roman" w:hAnsi="Times New Roman"/>
          <w:sz w:val="24"/>
          <w:szCs w:val="24"/>
        </w:rPr>
      </w:pPr>
    </w:p>
    <w:p w:rsidR="008E4572" w:rsidRPr="008C22A7" w:rsidRDefault="008E4572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       </w:t>
      </w:r>
      <w:r w:rsidRPr="008C22A7">
        <w:rPr>
          <w:rFonts w:ascii="Times New Roman" w:hAnsi="Times New Roman"/>
          <w:sz w:val="24"/>
          <w:szCs w:val="24"/>
        </w:rPr>
        <w:tab/>
        <w:t>На виконання листа Чернівецького районного сектору №4 філії Державної установи «Центр пробації» у Черн</w:t>
      </w:r>
      <w:r>
        <w:rPr>
          <w:rFonts w:ascii="Times New Roman" w:hAnsi="Times New Roman"/>
          <w:sz w:val="24"/>
          <w:szCs w:val="24"/>
        </w:rPr>
        <w:t xml:space="preserve">івецькій області, вих. 1721/44/6/1-24 від 25.11.2024 </w:t>
      </w:r>
      <w:r w:rsidRPr="008C22A7">
        <w:rPr>
          <w:rFonts w:ascii="Times New Roman" w:hAnsi="Times New Roman"/>
          <w:sz w:val="24"/>
          <w:szCs w:val="24"/>
        </w:rPr>
        <w:t>року керуючись п.п. 17 п. «б» ч.1 ст. 34, п.2 ст.38 Закону України «Про місцеве самов</w:t>
      </w:r>
      <w:r>
        <w:rPr>
          <w:rFonts w:ascii="Times New Roman" w:hAnsi="Times New Roman"/>
          <w:sz w:val="24"/>
          <w:szCs w:val="24"/>
        </w:rPr>
        <w:t xml:space="preserve">рядування в Україні», ст. </w:t>
      </w:r>
      <w:r w:rsidRPr="008C22A7">
        <w:rPr>
          <w:rFonts w:ascii="Times New Roman" w:hAnsi="Times New Roman"/>
          <w:sz w:val="24"/>
          <w:szCs w:val="24"/>
        </w:rPr>
        <w:t>31¹,</w:t>
      </w:r>
      <w:r>
        <w:rPr>
          <w:rFonts w:ascii="Times New Roman" w:hAnsi="Times New Roman"/>
          <w:sz w:val="24"/>
          <w:szCs w:val="24"/>
        </w:rPr>
        <w:t>ст. 325¹</w:t>
      </w:r>
      <w:r w:rsidRPr="008C22A7">
        <w:rPr>
          <w:rFonts w:ascii="Times New Roman" w:hAnsi="Times New Roman"/>
          <w:sz w:val="24"/>
          <w:szCs w:val="24"/>
        </w:rPr>
        <w:t xml:space="preserve"> Кодексу України «Про адміністративні правопорушення», Конституцією України, згідно Наказу Міністерства юстиції № 474/5 від 19.03.2013 року з внесеними змінами «Про затвердження Порядку вико</w:t>
      </w:r>
      <w:r>
        <w:rPr>
          <w:rFonts w:ascii="Times New Roman" w:hAnsi="Times New Roman"/>
          <w:sz w:val="24"/>
          <w:szCs w:val="24"/>
        </w:rPr>
        <w:t>нання адміністративних стягнень</w:t>
      </w:r>
      <w:r w:rsidRPr="008C22A7">
        <w:rPr>
          <w:rFonts w:ascii="Times New Roman" w:hAnsi="Times New Roman"/>
          <w:sz w:val="24"/>
          <w:szCs w:val="24"/>
        </w:rPr>
        <w:t xml:space="preserve"> у вигляді громадських робіт, виправних робіт та суспільно корисних робіт», </w:t>
      </w:r>
      <w:r w:rsidRPr="00BA0CE3">
        <w:rPr>
          <w:rFonts w:ascii="Times New Roman" w:hAnsi="Times New Roman"/>
          <w:sz w:val="24"/>
          <w:szCs w:val="24"/>
        </w:rPr>
        <w:t xml:space="preserve">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>
        <w:rPr>
          <w:rFonts w:ascii="Times New Roman" w:hAnsi="Times New Roman"/>
          <w:sz w:val="24"/>
          <w:szCs w:val="24"/>
        </w:rPr>
        <w:t xml:space="preserve">аліментів», </w:t>
      </w:r>
      <w:r w:rsidRPr="00BA0CE3">
        <w:rPr>
          <w:rFonts w:ascii="Times New Roman" w:hAnsi="Times New Roman"/>
          <w:sz w:val="24"/>
          <w:szCs w:val="24"/>
        </w:rPr>
        <w:t>від 07</w:t>
      </w:r>
      <w:r>
        <w:rPr>
          <w:rFonts w:ascii="Times New Roman" w:hAnsi="Times New Roman"/>
          <w:sz w:val="24"/>
          <w:szCs w:val="24"/>
        </w:rPr>
        <w:t>.12.</w:t>
      </w:r>
      <w:r w:rsidRPr="00BA0CE3">
        <w:rPr>
          <w:rFonts w:ascii="Times New Roman" w:hAnsi="Times New Roman"/>
          <w:sz w:val="24"/>
          <w:szCs w:val="24"/>
        </w:rPr>
        <w:t>2017 року №2234-VIII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2A7">
        <w:rPr>
          <w:rFonts w:ascii="Times New Roman" w:hAnsi="Times New Roman"/>
          <w:sz w:val="24"/>
          <w:szCs w:val="24"/>
        </w:rPr>
        <w:t>виконавчий комітет міської ради</w:t>
      </w:r>
      <w:r>
        <w:rPr>
          <w:rFonts w:ascii="Times New Roman" w:hAnsi="Times New Roman"/>
          <w:sz w:val="24"/>
          <w:szCs w:val="24"/>
        </w:rPr>
        <w:t>:</w:t>
      </w:r>
    </w:p>
    <w:p w:rsidR="008E4572" w:rsidRPr="008C22A7" w:rsidRDefault="008E4572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8E4572" w:rsidRDefault="008E4572" w:rsidP="00A564A2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     </w:t>
      </w:r>
      <w:r w:rsidRPr="008C22A7">
        <w:rPr>
          <w:rFonts w:ascii="Times New Roman" w:hAnsi="Times New Roman"/>
          <w:b/>
          <w:sz w:val="24"/>
          <w:szCs w:val="24"/>
        </w:rPr>
        <w:t>В И Р І Ш И В :</w:t>
      </w:r>
    </w:p>
    <w:p w:rsidR="008E4572" w:rsidRPr="008C22A7" w:rsidRDefault="008E4572" w:rsidP="00A564A2">
      <w:pPr>
        <w:pStyle w:val="BodyText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1. Визначити та затвердити перелік об'єктів на території Кіцманської територіальної громади та види робіт для виконання особами, на яких судом накладено адміністративне стягнення у виді </w:t>
      </w:r>
      <w:r>
        <w:rPr>
          <w:rFonts w:ascii="Times New Roman" w:hAnsi="Times New Roman"/>
          <w:sz w:val="24"/>
          <w:szCs w:val="24"/>
        </w:rPr>
        <w:t xml:space="preserve">оплачуваних </w:t>
      </w:r>
      <w:r w:rsidRPr="008C22A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успільно корисних робіт на 2025 рік </w:t>
      </w:r>
      <w:r w:rsidRPr="008C22A7">
        <w:rPr>
          <w:rFonts w:ascii="Times New Roman" w:hAnsi="Times New Roman"/>
          <w:sz w:val="24"/>
          <w:szCs w:val="24"/>
        </w:rPr>
        <w:t>/Додаток 1 /.</w:t>
      </w:r>
    </w:p>
    <w:p w:rsidR="008E4572" w:rsidRDefault="008E4572" w:rsidP="00A564A2">
      <w:pPr>
        <w:pStyle w:val="NormalWeb"/>
        <w:shd w:val="clear" w:color="auto" w:fill="FFFFFF"/>
        <w:ind w:firstLine="709"/>
        <w:jc w:val="both"/>
        <w:textAlignment w:val="baseline"/>
        <w:rPr>
          <w:bCs/>
          <w:iCs/>
          <w:color w:val="000000"/>
        </w:rPr>
      </w:pPr>
      <w:r>
        <w:rPr>
          <w:bCs/>
          <w:iCs/>
          <w:color w:val="000000"/>
        </w:rPr>
        <w:t>2. Погодити</w:t>
      </w:r>
      <w:r w:rsidRPr="008C22A7">
        <w:rPr>
          <w:bCs/>
          <w:iCs/>
          <w:color w:val="000000"/>
        </w:rPr>
        <w:t xml:space="preserve"> </w:t>
      </w:r>
      <w:r w:rsidRPr="008C22A7">
        <w:rPr>
          <w:bCs/>
          <w:iCs/>
        </w:rPr>
        <w:t>перелік підприємств, установ, організацій у</w:t>
      </w:r>
      <w:r w:rsidRPr="008C22A7">
        <w:rPr>
          <w:bCs/>
          <w:iCs/>
          <w:color w:val="000000"/>
        </w:rPr>
        <w:t xml:space="preserve"> сфері відання яких перебувають об’єкти, на яких особи, правопорушники будуть відбувати </w:t>
      </w:r>
      <w:r>
        <w:rPr>
          <w:bCs/>
          <w:iCs/>
          <w:color w:val="000000"/>
        </w:rPr>
        <w:t>адміністративне стягнення у виді оплачуваних суспільно корисних робіт.</w:t>
      </w:r>
    </w:p>
    <w:p w:rsidR="008E4572" w:rsidRPr="008C22A7" w:rsidRDefault="008E4572" w:rsidP="00A564A2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bCs/>
          <w:iCs/>
          <w:color w:val="000000"/>
          <w:sz w:val="24"/>
          <w:szCs w:val="24"/>
        </w:rPr>
        <w:t>3</w:t>
      </w:r>
      <w:r w:rsidRPr="008C22A7">
        <w:rPr>
          <w:bCs/>
          <w:iCs/>
          <w:color w:val="000000"/>
          <w:sz w:val="24"/>
          <w:szCs w:val="24"/>
        </w:rPr>
        <w:t xml:space="preserve">. </w:t>
      </w:r>
      <w:r w:rsidRPr="008C22A7">
        <w:rPr>
          <w:rFonts w:ascii="Times New Roman" w:hAnsi="Times New Roman"/>
          <w:sz w:val="24"/>
          <w:szCs w:val="24"/>
        </w:rPr>
        <w:t xml:space="preserve">Призначити відповідальними особами за </w:t>
      </w:r>
      <w:r>
        <w:rPr>
          <w:rFonts w:ascii="Times New Roman" w:hAnsi="Times New Roman"/>
          <w:sz w:val="24"/>
          <w:szCs w:val="24"/>
        </w:rPr>
        <w:t xml:space="preserve">виконанням визначених суспільно </w:t>
      </w:r>
      <w:r w:rsidRPr="008C22A7">
        <w:rPr>
          <w:rFonts w:ascii="Times New Roman" w:hAnsi="Times New Roman"/>
          <w:sz w:val="24"/>
          <w:szCs w:val="24"/>
        </w:rPr>
        <w:t>корисних 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:rsidR="008E4572" w:rsidRPr="008C22A7" w:rsidRDefault="008E4572" w:rsidP="00A564A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4.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:rsidR="008E4572" w:rsidRDefault="008E4572" w:rsidP="00A564A2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Контроль за виконанням даного рішення покласти на</w:t>
      </w:r>
      <w:r w:rsidRPr="00A564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начальника відділу правового забезпечення виконавчого комітету Кіцманської міської ради Ірину КОРОЛЮК</w:t>
      </w:r>
      <w:r w:rsidRPr="008C22A7">
        <w:rPr>
          <w:rFonts w:ascii="Times New Roman" w:hAnsi="Times New Roman"/>
          <w:sz w:val="24"/>
          <w:szCs w:val="24"/>
        </w:rPr>
        <w:t>, старост старостинських округів Кіцманської ТГ.</w:t>
      </w:r>
    </w:p>
    <w:p w:rsidR="008E4572" w:rsidRDefault="008E4572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8E4572" w:rsidRDefault="008E4572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8E4572" w:rsidRPr="008C22A7" w:rsidRDefault="008E4572" w:rsidP="001E1261">
      <w:pPr>
        <w:pStyle w:val="BodyText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:rsidR="008E4572" w:rsidRDefault="008E4572" w:rsidP="008C22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Міський   голова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Сергій БУЛЕГА</w:t>
      </w:r>
    </w:p>
    <w:p w:rsidR="008E4572" w:rsidRPr="008C22A7" w:rsidRDefault="008E4572" w:rsidP="008C22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E4572" w:rsidRDefault="008E4572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8E4572" w:rsidRPr="00114DD4" w:rsidRDefault="008E4572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Додаток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1  </w:t>
      </w:r>
    </w:p>
    <w:p w:rsidR="008E4572" w:rsidRDefault="008E4572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8E4572" w:rsidRDefault="008E4572" w:rsidP="00BC0563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E4572" w:rsidRPr="00114DD4" w:rsidRDefault="008E4572" w:rsidP="00BC0563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 .11.2024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 xml:space="preserve">. № </w:t>
      </w:r>
    </w:p>
    <w:p w:rsidR="008E4572" w:rsidRPr="00114DD4" w:rsidRDefault="008E4572" w:rsidP="0049529D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</w:p>
    <w:p w:rsidR="008E4572" w:rsidRPr="00114DD4" w:rsidRDefault="008E4572" w:rsidP="0063675A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E4572" w:rsidRDefault="008E4572" w:rsidP="00FC1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8E4572" w:rsidRDefault="008E4572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об’єктів та </w:t>
      </w:r>
      <w:r>
        <w:rPr>
          <w:rFonts w:ascii="Times New Roman" w:hAnsi="Times New Roman"/>
          <w:bCs/>
          <w:sz w:val="24"/>
          <w:szCs w:val="24"/>
          <w:lang w:val="uk-UA"/>
        </w:rPr>
        <w:t>ви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дів суспільно корисних робіт, на яких порушники</w:t>
      </w:r>
    </w:p>
    <w:p w:rsidR="008E4572" w:rsidRPr="00974F06" w:rsidRDefault="008E4572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>будуть відбувати 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міністративне стягнення у вигляді 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суспільно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корисних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 робіт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у 2025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 році</w:t>
      </w:r>
    </w:p>
    <w:p w:rsidR="008E4572" w:rsidRPr="00F77488" w:rsidRDefault="008E4572" w:rsidP="0049529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703"/>
        <w:gridCol w:w="539"/>
        <w:gridCol w:w="2834"/>
        <w:gridCol w:w="5774"/>
      </w:tblGrid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8E4572" w:rsidRPr="001E0CBA" w:rsidRDefault="008E4572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:rsidR="008E4572" w:rsidRPr="001E0CBA" w:rsidRDefault="008E4572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:rsidR="008E4572" w:rsidRPr="001E0CBA" w:rsidRDefault="008E4572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придорожніх смуг від сміття,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та сухостою, обкошування  обочин, побі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лка дерев та бордюрів, висадка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дерев, ремонтні роботи, фарбування елементів  конструкцій, посипання доріг та вулиць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іод, підсипання  ям  гравійною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сумішшю, інше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 скошування трави, побілка дерев та бордюрі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в, нанесення розмітки, ремонтні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 лавочок та поручнів, полив газону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 скошування трави, підчищення дерев, побілка дерев, побілка огорожі  та  бордюрів, висадка квітів та кущів, ремонтні роботи, фарбування елементів конструкцій 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523B7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 (Валявська гімназія - філія)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Кіцманський НВК, Кіцманський ЗДО)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линви, ремонтні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від  сміття, дрібний ремонт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прочищення 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ошування трави, 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комунальному підприємстві та на території  міста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  конструкцій,  інше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вулиць протиожеледною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період, підсипання  ям  гравійною  сумішшю, інше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 прилеглої території, очищення від снігу в зимовий період, побілка дерев, підчищення дерев,  висадка квітів, кущів та дерев, поливання та  просапка квітів,  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 клу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мби, очищення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 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посадка к</w:t>
            </w:r>
            <w:r>
              <w:rPr>
                <w:rFonts w:ascii="Times New Roman" w:hAnsi="Times New Roman"/>
                <w:sz w:val="24"/>
                <w:szCs w:val="24"/>
              </w:rPr>
              <w:t>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бордюрів,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садка 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дерев, скошування трави, очищення  шанців, розчистка бордюрів та  тротуарної доріжки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ання трави, прочистка  линви, очищення  від порослі та 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 порослі,  облаштування території, ремонтно-будівельні роботи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82233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період, 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 поливання та  просапка квітів, 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порослі, сухих дерев, упорядкування  прилеглої території, ремонт огорожі, збір та вивезення сміття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клади  освіти ( ОЗО Лашківський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ліцей,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Лашківський ЗДО, Витилівський ЗДО)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 очищення від снігу в зимовий період,  обрізка де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обрізка живого плоту, просапка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клумб, очищення 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 ремонтні роботи в адміністративному приміщенні та на території 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скошування трави, упорядкування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 вивезення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сміття, гравіювання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дороги та доріжок на території кладовища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озмітки, прокопка та прочистка водозбірних  каналів (шанців) вздовж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Заклади  освіти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(Шипинецький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>
              <w:rPr>
                <w:rFonts w:ascii="Times New Roman" w:hAnsi="Times New Roman"/>
                <w:sz w:val="24"/>
                <w:szCs w:val="24"/>
              </w:rPr>
              <w:t>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ремонт огорожі, фарбування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 заготівля дров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парослі вздовж дор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водозбірних  каналів (шанців)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вздовж придорожніх захисних смуг, побілка  дерев, розкидання  гравійної  суміші, розкидання протиожеледної суміші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8E4572" w:rsidRPr="001E0CBA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4572" w:rsidRPr="00774E80" w:rsidTr="00F3153F">
        <w:tc>
          <w:tcPr>
            <w:tcW w:w="703" w:type="dxa"/>
            <w:gridSpan w:val="2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4572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</w:tc>
        <w:tc>
          <w:tcPr>
            <w:tcW w:w="5778" w:type="dxa"/>
          </w:tcPr>
          <w:p w:rsidR="008E4572" w:rsidRPr="001E0CBA" w:rsidRDefault="008E4572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чистка  линви,  очищення 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Валява,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A46C56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8E4572" w:rsidRPr="001E0CBA" w:rsidRDefault="008E4572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ття та опалого листя, очищення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822337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 ОЗО Кіцманський ліцей, Валя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посадка кущів та дерев, підчищення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E71003"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DB2D1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4572" w:rsidRPr="00930D76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4572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роботи по фарбуванню 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A46C56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(Кліводинська гімназія,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DB2D1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4572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(с.Ошихліби)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Ошихліби,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A46C56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ліцей,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DB2D1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4572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41387" w:rsidRDefault="008E4572" w:rsidP="0082233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(Іванківська гімназія, Іванківський ЗДО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 приміщенні  та на території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роботи по фарбуванню </w:t>
            </w:r>
            <w:r w:rsidRPr="00523B7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4572" w:rsidRPr="00774E80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від сміття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та  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8E4572" w:rsidRPr="001E0CBA" w:rsidTr="00F3153F">
        <w:trPr>
          <w:gridBefore w:val="1"/>
        </w:trPr>
        <w:tc>
          <w:tcPr>
            <w:tcW w:w="703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4572" w:rsidRPr="001E0CBA" w:rsidRDefault="008E4572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4572" w:rsidRPr="001E0CBA" w:rsidRDefault="008E4572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:rsidR="008E4572" w:rsidRDefault="008E4572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8E4572" w:rsidRPr="00114DD4" w:rsidRDefault="008E4572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</w:t>
      </w:r>
      <w:r>
        <w:rPr>
          <w:rFonts w:ascii="Times New Roman" w:hAnsi="Times New Roman"/>
          <w:sz w:val="24"/>
          <w:szCs w:val="24"/>
          <w:lang w:val="uk-UA"/>
        </w:rPr>
        <w:t xml:space="preserve">(секретар)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виконавчого </w:t>
      </w:r>
    </w:p>
    <w:p w:rsidR="008E4572" w:rsidRPr="00114DD4" w:rsidRDefault="008E4572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</w:p>
    <w:p w:rsidR="008E4572" w:rsidRDefault="008E4572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8E4572" w:rsidRPr="00114DD4" w:rsidRDefault="008E4572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8E4572" w:rsidRPr="00114DD4" w:rsidRDefault="008E4572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8E4572" w:rsidRPr="00114DD4" w:rsidRDefault="008E4572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8E4572" w:rsidRDefault="008E4572" w:rsidP="002938A2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«Центр пробації»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у Чернівецькій області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sectPr w:rsidR="008E4572" w:rsidSect="00B2639B">
      <w:pgSz w:w="11906" w:h="16838"/>
      <w:pgMar w:top="851" w:right="567" w:bottom="851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168A6"/>
    <w:rsid w:val="00032CF7"/>
    <w:rsid w:val="000807F9"/>
    <w:rsid w:val="0008599E"/>
    <w:rsid w:val="000A354A"/>
    <w:rsid w:val="000D6D07"/>
    <w:rsid w:val="000E5FCF"/>
    <w:rsid w:val="000E606B"/>
    <w:rsid w:val="000E7CD1"/>
    <w:rsid w:val="00114DD4"/>
    <w:rsid w:val="00115441"/>
    <w:rsid w:val="001410B0"/>
    <w:rsid w:val="00141387"/>
    <w:rsid w:val="0014496B"/>
    <w:rsid w:val="00145CC7"/>
    <w:rsid w:val="00182092"/>
    <w:rsid w:val="001E0CBA"/>
    <w:rsid w:val="001E1261"/>
    <w:rsid w:val="001F348F"/>
    <w:rsid w:val="00207F2B"/>
    <w:rsid w:val="002938A2"/>
    <w:rsid w:val="002958E2"/>
    <w:rsid w:val="002F178F"/>
    <w:rsid w:val="00301567"/>
    <w:rsid w:val="003150A0"/>
    <w:rsid w:val="00325774"/>
    <w:rsid w:val="003436D7"/>
    <w:rsid w:val="0035332D"/>
    <w:rsid w:val="00364AAC"/>
    <w:rsid w:val="003D4907"/>
    <w:rsid w:val="003F7737"/>
    <w:rsid w:val="004061EB"/>
    <w:rsid w:val="004346EA"/>
    <w:rsid w:val="00474D78"/>
    <w:rsid w:val="00481623"/>
    <w:rsid w:val="0049529D"/>
    <w:rsid w:val="004E7845"/>
    <w:rsid w:val="005068CF"/>
    <w:rsid w:val="00523270"/>
    <w:rsid w:val="00523B79"/>
    <w:rsid w:val="00524C65"/>
    <w:rsid w:val="0054630A"/>
    <w:rsid w:val="005600C0"/>
    <w:rsid w:val="005C2363"/>
    <w:rsid w:val="005D51F1"/>
    <w:rsid w:val="0062397E"/>
    <w:rsid w:val="0063675A"/>
    <w:rsid w:val="006B20CC"/>
    <w:rsid w:val="006C0B4F"/>
    <w:rsid w:val="006D784F"/>
    <w:rsid w:val="006F5D5E"/>
    <w:rsid w:val="00713469"/>
    <w:rsid w:val="00740FEE"/>
    <w:rsid w:val="00774E80"/>
    <w:rsid w:val="00793F05"/>
    <w:rsid w:val="007D41FE"/>
    <w:rsid w:val="00822337"/>
    <w:rsid w:val="008A1C45"/>
    <w:rsid w:val="008C22A7"/>
    <w:rsid w:val="008C7BDB"/>
    <w:rsid w:val="008E4572"/>
    <w:rsid w:val="008E77E2"/>
    <w:rsid w:val="00902180"/>
    <w:rsid w:val="009126F3"/>
    <w:rsid w:val="00930D76"/>
    <w:rsid w:val="00950A67"/>
    <w:rsid w:val="00963897"/>
    <w:rsid w:val="00967ED8"/>
    <w:rsid w:val="00974F06"/>
    <w:rsid w:val="009E28C5"/>
    <w:rsid w:val="00A46C56"/>
    <w:rsid w:val="00A4763E"/>
    <w:rsid w:val="00A564A2"/>
    <w:rsid w:val="00A82F24"/>
    <w:rsid w:val="00AC7C00"/>
    <w:rsid w:val="00AE0B07"/>
    <w:rsid w:val="00AF448B"/>
    <w:rsid w:val="00AF4FBB"/>
    <w:rsid w:val="00B22174"/>
    <w:rsid w:val="00B2639B"/>
    <w:rsid w:val="00B27F07"/>
    <w:rsid w:val="00B6652C"/>
    <w:rsid w:val="00BA0CE3"/>
    <w:rsid w:val="00BC0563"/>
    <w:rsid w:val="00C306E5"/>
    <w:rsid w:val="00C850E7"/>
    <w:rsid w:val="00C93DCF"/>
    <w:rsid w:val="00CC6FD1"/>
    <w:rsid w:val="00CE144D"/>
    <w:rsid w:val="00CE32CC"/>
    <w:rsid w:val="00D27F83"/>
    <w:rsid w:val="00D342A3"/>
    <w:rsid w:val="00D570BA"/>
    <w:rsid w:val="00D67BEC"/>
    <w:rsid w:val="00DA1936"/>
    <w:rsid w:val="00DA1CB5"/>
    <w:rsid w:val="00DB2D1A"/>
    <w:rsid w:val="00DC1CBC"/>
    <w:rsid w:val="00DC20C8"/>
    <w:rsid w:val="00DD4F14"/>
    <w:rsid w:val="00E03380"/>
    <w:rsid w:val="00E71003"/>
    <w:rsid w:val="00E724DF"/>
    <w:rsid w:val="00E82439"/>
    <w:rsid w:val="00EC312E"/>
    <w:rsid w:val="00EE192A"/>
    <w:rsid w:val="00EE3AEF"/>
    <w:rsid w:val="00F02BFB"/>
    <w:rsid w:val="00F3153F"/>
    <w:rsid w:val="00F76270"/>
    <w:rsid w:val="00F77488"/>
    <w:rsid w:val="00F819BD"/>
    <w:rsid w:val="00F87C8E"/>
    <w:rsid w:val="00FA4CFB"/>
    <w:rsid w:val="00FC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0168A6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7F8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0168A6"/>
    <w:pPr>
      <w:jc w:val="center"/>
    </w:pPr>
    <w:rPr>
      <w:rFonts w:eastAsia="Calibri"/>
      <w:b/>
      <w:sz w:val="26"/>
    </w:rPr>
  </w:style>
  <w:style w:type="paragraph" w:styleId="NoSpacing">
    <w:name w:val="No Spacing"/>
    <w:uiPriority w:val="99"/>
    <w:qFormat/>
    <w:rsid w:val="00F87C8E"/>
  </w:style>
  <w:style w:type="paragraph" w:customStyle="1" w:styleId="10">
    <w:name w:val="Обычный1"/>
    <w:uiPriority w:val="99"/>
    <w:rsid w:val="00D67BEC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67BE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10</Pages>
  <Words>3698</Words>
  <Characters>21084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3</cp:revision>
  <cp:lastPrinted>2022-02-03T14:38:00Z</cp:lastPrinted>
  <dcterms:created xsi:type="dcterms:W3CDTF">2024-11-28T14:49:00Z</dcterms:created>
  <dcterms:modified xsi:type="dcterms:W3CDTF">2024-11-29T10:26:00Z</dcterms:modified>
</cp:coreProperties>
</file>