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B7F" w:rsidRPr="00A461C0" w:rsidRDefault="001A4B7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94388399" r:id="rId8"/>
        </w:object>
      </w:r>
    </w:p>
    <w:p w:rsidR="001A4B7F" w:rsidRPr="00D927B7" w:rsidRDefault="001A4B7F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1A4B7F" w:rsidRPr="00D927B7" w:rsidRDefault="001A4B7F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1A4B7F" w:rsidRPr="00D927B7" w:rsidRDefault="001A4B7F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1A4B7F" w:rsidRPr="00D927B7" w:rsidRDefault="001A4B7F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1A4B7F" w:rsidRDefault="001A4B7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A4B7F" w:rsidRDefault="001A4B7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1A4B7F" w:rsidRPr="00A461C0" w:rsidRDefault="001A4B7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1A4B7F" w:rsidRPr="00A461C0" w:rsidRDefault="001A4B7F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1A4B7F" w:rsidRDefault="001A4B7F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:rsidR="001A4B7F" w:rsidRPr="00A461C0" w:rsidRDefault="001A4B7F" w:rsidP="00EE1455">
      <w:pPr>
        <w:pStyle w:val="Normal2"/>
        <w:rPr>
          <w:rFonts w:ascii="Times New Roman" w:hAnsi="Times New Roman"/>
          <w:b/>
          <w:szCs w:val="24"/>
        </w:rPr>
      </w:pPr>
    </w:p>
    <w:p w:rsidR="001A4B7F" w:rsidRDefault="001A4B7F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A4B7F" w:rsidRDefault="001A4B7F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1A4B7F" w:rsidRDefault="001A4B7F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1A4B7F" w:rsidRDefault="001A4B7F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A4B7F" w:rsidRPr="00297282" w:rsidRDefault="001A4B7F" w:rsidP="00AB4DBF">
      <w:pPr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>ст. 34 Закону України «Про  місцеве самоврядування в Україні», листом Міністерства з питань реінтеграції тимчасово окупованих територій України від 23.10.2024 №22/4.2-8675-24 щодо продовження міжнародного фінансування проєкту «Прихисток» для реалізації Постанови Кабінету Міністрів України від 19.03.2022 №333 «Про затвердження Порядку компенсації витрат за тимчасове розміщення (перебування) внутрішньо переміщених осіб», розглянувши заяви ____ (_________)</w:t>
      </w:r>
      <w:r w:rsidRPr="0023600D">
        <w:rPr>
          <w:rFonts w:ascii="Times New Roman" w:hAnsi="Times New Roman"/>
          <w:bCs/>
          <w:sz w:val="24"/>
          <w:szCs w:val="24"/>
          <w:lang w:val="uk-UA"/>
        </w:rPr>
        <w:t xml:space="preserve">  </w:t>
      </w:r>
      <w:r w:rsidRPr="004B35B5">
        <w:rPr>
          <w:rFonts w:ascii="Times New Roman" w:hAnsi="Times New Roman"/>
          <w:bCs/>
          <w:sz w:val="24"/>
          <w:szCs w:val="24"/>
          <w:lang w:val="uk-UA"/>
        </w:rPr>
        <w:t>власників жилих приміщень або їх представників про отримання компенсації витрат, що пов’яза</w:t>
      </w:r>
      <w:r>
        <w:rPr>
          <w:rFonts w:ascii="Times New Roman" w:hAnsi="Times New Roman"/>
          <w:bCs/>
          <w:sz w:val="24"/>
          <w:szCs w:val="24"/>
          <w:lang w:val="uk-UA"/>
        </w:rPr>
        <w:t>ні з безоплатним розміщенням  внутрішньо переміщених осіб та відповідні документи,  виконавчий комітет міської ради</w:t>
      </w:r>
    </w:p>
    <w:p w:rsidR="001A4B7F" w:rsidRDefault="001A4B7F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1A4B7F" w:rsidRPr="002B7CA5" w:rsidRDefault="001A4B7F" w:rsidP="00F61BAA">
      <w:pPr>
        <w:spacing w:after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 Затвердити перелік осіб, що розмістили внутрішньо переміщених осіб та подали заяви про отримання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компенсації </w:t>
      </w:r>
      <w:r>
        <w:rPr>
          <w:rFonts w:ascii="Times New Roman" w:hAnsi="Times New Roman"/>
          <w:sz w:val="24"/>
          <w:szCs w:val="24"/>
          <w:lang w:val="uk-UA"/>
        </w:rPr>
        <w:t xml:space="preserve">витрат </w:t>
      </w:r>
      <w:r w:rsidRPr="006A0B2D">
        <w:rPr>
          <w:rFonts w:ascii="Times New Roman" w:hAnsi="Times New Roman"/>
          <w:sz w:val="24"/>
          <w:szCs w:val="24"/>
          <w:lang w:val="uk-UA"/>
        </w:rPr>
        <w:t>за тимчасове розміщення внутрішньо переміщених осіб, які перемістилися у період воєнного стану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листопад </w:t>
      </w:r>
      <w:r w:rsidRPr="004B35B5">
        <w:rPr>
          <w:rFonts w:ascii="Times New Roman" w:hAnsi="Times New Roman"/>
          <w:sz w:val="24"/>
          <w:szCs w:val="24"/>
          <w:lang w:val="uk-UA"/>
        </w:rPr>
        <w:t xml:space="preserve">2024року в 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сумі </w:t>
      </w:r>
      <w:r>
        <w:rPr>
          <w:rFonts w:ascii="Times New Roman" w:hAnsi="Times New Roman"/>
          <w:sz w:val="24"/>
          <w:szCs w:val="24"/>
          <w:lang w:val="uk-UA"/>
        </w:rPr>
        <w:t xml:space="preserve">_______ </w:t>
      </w:r>
      <w:r w:rsidRPr="0040554E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_________________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 грив</w:t>
      </w:r>
      <w:r>
        <w:rPr>
          <w:rFonts w:ascii="Times New Roman" w:hAnsi="Times New Roman"/>
          <w:sz w:val="24"/>
          <w:szCs w:val="24"/>
          <w:lang w:val="uk-UA"/>
        </w:rPr>
        <w:t>ні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___ 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коп.) </w:t>
      </w:r>
      <w:r>
        <w:rPr>
          <w:rFonts w:ascii="Times New Roman" w:hAnsi="Times New Roman"/>
          <w:bCs/>
          <w:sz w:val="24"/>
          <w:szCs w:val="24"/>
          <w:lang w:val="uk-UA"/>
        </w:rPr>
        <w:t>(додаток 5 додається).</w:t>
      </w:r>
    </w:p>
    <w:p w:rsidR="001A4B7F" w:rsidRDefault="001A4B7F" w:rsidP="00F61BAA">
      <w:pPr>
        <w:pStyle w:val="ListParagraph"/>
        <w:spacing w:after="0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Подати перелік осіб, що розмістили внутрішньо переміщених осіб згідно з додатком 5 на отримання компенсації за тимчасове  розміщення внутрішньо переміщених осіб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1A4B7F" w:rsidRPr="0049467A" w:rsidRDefault="001A4B7F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1A4B7F" w:rsidRDefault="001A4B7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A4B7F" w:rsidRDefault="001A4B7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A4B7F" w:rsidRDefault="001A4B7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A4B7F" w:rsidRDefault="001A4B7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1A4B7F" w:rsidRDefault="001A4B7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A4B7F" w:rsidRDefault="001A4B7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A4B7F" w:rsidRDefault="001A4B7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A4B7F" w:rsidRDefault="001A4B7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A4B7F" w:rsidRDefault="001A4B7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A4B7F" w:rsidRDefault="001A4B7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A4B7F" w:rsidRDefault="001A4B7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A4B7F" w:rsidRDefault="001A4B7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A4B7F" w:rsidRDefault="001A4B7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A4B7F" w:rsidRDefault="001A4B7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A4B7F" w:rsidRDefault="001A4B7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A4B7F" w:rsidRPr="006E1E18" w:rsidRDefault="001A4B7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A4B7F" w:rsidRPr="00AB1F9E" w:rsidRDefault="001A4B7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A4B7F" w:rsidRDefault="001A4B7F">
      <w:pPr>
        <w:rPr>
          <w:lang w:val="uk-UA"/>
        </w:rPr>
      </w:pPr>
    </w:p>
    <w:sectPr w:rsidR="001A4B7F" w:rsidSect="00ED7947">
      <w:pgSz w:w="11906" w:h="16838" w:code="9"/>
      <w:pgMar w:top="899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B7F" w:rsidRDefault="001A4B7F" w:rsidP="00EE1455">
      <w:pPr>
        <w:spacing w:after="0" w:line="240" w:lineRule="auto"/>
      </w:pPr>
      <w:r>
        <w:separator/>
      </w:r>
    </w:p>
  </w:endnote>
  <w:endnote w:type="continuationSeparator" w:id="0">
    <w:p w:rsidR="001A4B7F" w:rsidRDefault="001A4B7F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B7F" w:rsidRDefault="001A4B7F" w:rsidP="00EE1455">
      <w:pPr>
        <w:spacing w:after="0" w:line="240" w:lineRule="auto"/>
      </w:pPr>
      <w:r>
        <w:separator/>
      </w:r>
    </w:p>
  </w:footnote>
  <w:footnote w:type="continuationSeparator" w:id="0">
    <w:p w:rsidR="001A4B7F" w:rsidRDefault="001A4B7F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1966"/>
    <w:rsid w:val="0003437F"/>
    <w:rsid w:val="00042B21"/>
    <w:rsid w:val="00043152"/>
    <w:rsid w:val="00051F69"/>
    <w:rsid w:val="000541DF"/>
    <w:rsid w:val="00060337"/>
    <w:rsid w:val="000632C1"/>
    <w:rsid w:val="00064316"/>
    <w:rsid w:val="000721E5"/>
    <w:rsid w:val="00072352"/>
    <w:rsid w:val="0007783C"/>
    <w:rsid w:val="00080D4D"/>
    <w:rsid w:val="000B5805"/>
    <w:rsid w:val="000B62D8"/>
    <w:rsid w:val="000B62FE"/>
    <w:rsid w:val="000C2108"/>
    <w:rsid w:val="000C2D57"/>
    <w:rsid w:val="000E1A71"/>
    <w:rsid w:val="000E5091"/>
    <w:rsid w:val="000E63CB"/>
    <w:rsid w:val="000F5A95"/>
    <w:rsid w:val="00122250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4B7F"/>
    <w:rsid w:val="001A7E99"/>
    <w:rsid w:val="001C06EC"/>
    <w:rsid w:val="001C15F9"/>
    <w:rsid w:val="001C73FB"/>
    <w:rsid w:val="001C7E27"/>
    <w:rsid w:val="001D0F18"/>
    <w:rsid w:val="001D595D"/>
    <w:rsid w:val="001E3D41"/>
    <w:rsid w:val="001F0B10"/>
    <w:rsid w:val="00203C4A"/>
    <w:rsid w:val="002045C8"/>
    <w:rsid w:val="002060C5"/>
    <w:rsid w:val="00211C8E"/>
    <w:rsid w:val="002147DE"/>
    <w:rsid w:val="0023600D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B7CA5"/>
    <w:rsid w:val="002C71F1"/>
    <w:rsid w:val="002C7B41"/>
    <w:rsid w:val="002D5D4C"/>
    <w:rsid w:val="002D70CD"/>
    <w:rsid w:val="002E2D36"/>
    <w:rsid w:val="002E4626"/>
    <w:rsid w:val="002E469C"/>
    <w:rsid w:val="002E5250"/>
    <w:rsid w:val="002E671A"/>
    <w:rsid w:val="00303B1E"/>
    <w:rsid w:val="00307527"/>
    <w:rsid w:val="0031460F"/>
    <w:rsid w:val="00316404"/>
    <w:rsid w:val="0032457C"/>
    <w:rsid w:val="00337123"/>
    <w:rsid w:val="00352CAC"/>
    <w:rsid w:val="00360BB1"/>
    <w:rsid w:val="0037505B"/>
    <w:rsid w:val="0037758D"/>
    <w:rsid w:val="00385665"/>
    <w:rsid w:val="003E14DD"/>
    <w:rsid w:val="003E3FED"/>
    <w:rsid w:val="0040554E"/>
    <w:rsid w:val="0041052A"/>
    <w:rsid w:val="0043563E"/>
    <w:rsid w:val="004474E2"/>
    <w:rsid w:val="00447CED"/>
    <w:rsid w:val="00460077"/>
    <w:rsid w:val="0048639B"/>
    <w:rsid w:val="0049467A"/>
    <w:rsid w:val="00497BFC"/>
    <w:rsid w:val="004A28F2"/>
    <w:rsid w:val="004B35B5"/>
    <w:rsid w:val="004B527B"/>
    <w:rsid w:val="004C2D83"/>
    <w:rsid w:val="004C41CD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32FC0"/>
    <w:rsid w:val="00535224"/>
    <w:rsid w:val="00544212"/>
    <w:rsid w:val="0054571C"/>
    <w:rsid w:val="005553BC"/>
    <w:rsid w:val="0056080C"/>
    <w:rsid w:val="00565E3F"/>
    <w:rsid w:val="005740E8"/>
    <w:rsid w:val="005871DB"/>
    <w:rsid w:val="005944D5"/>
    <w:rsid w:val="005A2F4B"/>
    <w:rsid w:val="005A5F3D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943A3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5C9E"/>
    <w:rsid w:val="00770F95"/>
    <w:rsid w:val="007714A7"/>
    <w:rsid w:val="007826FC"/>
    <w:rsid w:val="00784638"/>
    <w:rsid w:val="00784D6A"/>
    <w:rsid w:val="00791E35"/>
    <w:rsid w:val="007B21F4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07032"/>
    <w:rsid w:val="0092462C"/>
    <w:rsid w:val="00925A02"/>
    <w:rsid w:val="00937DF7"/>
    <w:rsid w:val="00954219"/>
    <w:rsid w:val="009629C0"/>
    <w:rsid w:val="00991EBA"/>
    <w:rsid w:val="009A4009"/>
    <w:rsid w:val="009A5792"/>
    <w:rsid w:val="009B626C"/>
    <w:rsid w:val="009C4B9B"/>
    <w:rsid w:val="009C6216"/>
    <w:rsid w:val="009C626F"/>
    <w:rsid w:val="009C7602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1D7D"/>
    <w:rsid w:val="00A67B06"/>
    <w:rsid w:val="00A74480"/>
    <w:rsid w:val="00A77AF4"/>
    <w:rsid w:val="00A90080"/>
    <w:rsid w:val="00A920B6"/>
    <w:rsid w:val="00A93E71"/>
    <w:rsid w:val="00A94E39"/>
    <w:rsid w:val="00A9675F"/>
    <w:rsid w:val="00AB1F9E"/>
    <w:rsid w:val="00AB4DBF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2A0E"/>
    <w:rsid w:val="00B539A9"/>
    <w:rsid w:val="00B56DDB"/>
    <w:rsid w:val="00B62225"/>
    <w:rsid w:val="00B67C87"/>
    <w:rsid w:val="00B77229"/>
    <w:rsid w:val="00B80CFA"/>
    <w:rsid w:val="00B810DF"/>
    <w:rsid w:val="00B8284C"/>
    <w:rsid w:val="00B866DF"/>
    <w:rsid w:val="00B96289"/>
    <w:rsid w:val="00B967C2"/>
    <w:rsid w:val="00BB00E6"/>
    <w:rsid w:val="00BB6C6F"/>
    <w:rsid w:val="00BC12F1"/>
    <w:rsid w:val="00BC4731"/>
    <w:rsid w:val="00BC4986"/>
    <w:rsid w:val="00BD4C8C"/>
    <w:rsid w:val="00BD4F04"/>
    <w:rsid w:val="00BE16A7"/>
    <w:rsid w:val="00C40302"/>
    <w:rsid w:val="00C67808"/>
    <w:rsid w:val="00C74289"/>
    <w:rsid w:val="00C83B58"/>
    <w:rsid w:val="00C911C2"/>
    <w:rsid w:val="00C922CF"/>
    <w:rsid w:val="00C9431C"/>
    <w:rsid w:val="00C94FF1"/>
    <w:rsid w:val="00CD0537"/>
    <w:rsid w:val="00CD2076"/>
    <w:rsid w:val="00CD57BE"/>
    <w:rsid w:val="00CE1B9C"/>
    <w:rsid w:val="00D017DD"/>
    <w:rsid w:val="00D03621"/>
    <w:rsid w:val="00D113E3"/>
    <w:rsid w:val="00D14119"/>
    <w:rsid w:val="00D2183B"/>
    <w:rsid w:val="00D25BDC"/>
    <w:rsid w:val="00D3158F"/>
    <w:rsid w:val="00D3206B"/>
    <w:rsid w:val="00D3634A"/>
    <w:rsid w:val="00D40E12"/>
    <w:rsid w:val="00D5587D"/>
    <w:rsid w:val="00D927B7"/>
    <w:rsid w:val="00DA44A6"/>
    <w:rsid w:val="00DB20D0"/>
    <w:rsid w:val="00DE3259"/>
    <w:rsid w:val="00DF74A8"/>
    <w:rsid w:val="00E11F02"/>
    <w:rsid w:val="00E163F6"/>
    <w:rsid w:val="00E21D41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D7947"/>
    <w:rsid w:val="00EE0997"/>
    <w:rsid w:val="00EE1455"/>
    <w:rsid w:val="00F01AF6"/>
    <w:rsid w:val="00F02FF6"/>
    <w:rsid w:val="00F1598C"/>
    <w:rsid w:val="00F35A2A"/>
    <w:rsid w:val="00F4248A"/>
    <w:rsid w:val="00F42C37"/>
    <w:rsid w:val="00F57BC3"/>
    <w:rsid w:val="00F61BAA"/>
    <w:rsid w:val="00F623EF"/>
    <w:rsid w:val="00F72B43"/>
    <w:rsid w:val="00F774B2"/>
    <w:rsid w:val="00F8056A"/>
    <w:rsid w:val="00F82CD5"/>
    <w:rsid w:val="00F90DCA"/>
    <w:rsid w:val="00FA2955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375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309</Words>
  <Characters>1765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2023-10-10T10:43:00Z</cp:lastPrinted>
  <dcterms:created xsi:type="dcterms:W3CDTF">2024-11-29T10:07:00Z</dcterms:created>
  <dcterms:modified xsi:type="dcterms:W3CDTF">2024-11-29T10:27:00Z</dcterms:modified>
</cp:coreProperties>
</file>