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09" w:rsidRDefault="00C04A0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2601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98265449" r:id="rId8"/>
        </w:object>
      </w:r>
    </w:p>
    <w:p w:rsidR="00C04A09" w:rsidRDefault="00C04A0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04A09" w:rsidRDefault="00C04A0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04A09" w:rsidRDefault="00C04A0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04A09" w:rsidRDefault="00C04A0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04A09" w:rsidRDefault="00C04A0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04A09" w:rsidRDefault="00C04A0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04A09" w:rsidRDefault="00C04A0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04A09" w:rsidRDefault="00C04A09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C04A09" w:rsidRDefault="00C04A0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№_______</w:t>
      </w:r>
    </w:p>
    <w:p w:rsidR="00C04A09" w:rsidRPr="00A461C0" w:rsidRDefault="00C04A09" w:rsidP="00EE1455">
      <w:pPr>
        <w:pStyle w:val="Normal2"/>
        <w:rPr>
          <w:rFonts w:ascii="Times New Roman" w:hAnsi="Times New Roman"/>
          <w:b/>
          <w:szCs w:val="24"/>
        </w:rPr>
      </w:pPr>
    </w:p>
    <w:p w:rsidR="00C04A09" w:rsidRDefault="00C04A0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C04A09" w:rsidRDefault="00C04A0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C04A09" w:rsidRDefault="00C04A0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C04A09" w:rsidRPr="00014663" w:rsidRDefault="00C04A0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C04A09" w:rsidRPr="00A461C0" w:rsidRDefault="00C04A0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04A09" w:rsidRDefault="00C04A09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1925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227831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 xml:space="preserve">2.2024р. гр.ОСОБА 1 про доцільність призначення його опікуном над братом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5F665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5F665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5F6650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5F6650">
        <w:rPr>
          <w:rFonts w:ascii="Times New Roman" w:hAnsi="Times New Roman"/>
          <w:sz w:val="24"/>
          <w:szCs w:val="24"/>
          <w:lang w:val="uk-UA"/>
        </w:rPr>
        <w:t>,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C04A09" w:rsidRPr="00D90582" w:rsidRDefault="00C04A0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C04A09" w:rsidRDefault="00C04A0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с.Валява, 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інвалідом Ігр. «А», </w:t>
      </w:r>
      <w:r w:rsidRPr="00881857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88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с.Валява, 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C04A09" w:rsidRPr="00FF39D7" w:rsidRDefault="00C04A0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до Кіцманського районного суду подання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1982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інвалідом Ігр. «А», </w:t>
      </w:r>
      <w:r w:rsidRPr="00881857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88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:rsidR="00C04A09" w:rsidRDefault="00C04A09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C04A09" w:rsidRPr="00FF39D7" w:rsidRDefault="00C04A0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C04A09" w:rsidRDefault="00C04A0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C04A09" w:rsidRDefault="00C04A0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04A09" w:rsidRPr="006E1E18" w:rsidRDefault="00C04A0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04A09" w:rsidRDefault="00C04A0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04A09" w:rsidRPr="00AB1F9E" w:rsidRDefault="00C04A0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04A09" w:rsidRDefault="00C04A09" w:rsidP="003548ED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bookmarkStart w:id="0" w:name="_GoBack"/>
      <w:bookmarkEnd w:id="0"/>
    </w:p>
    <w:p w:rsidR="00C04A09" w:rsidRDefault="00C04A09">
      <w:pPr>
        <w:rPr>
          <w:lang w:val="uk-UA"/>
        </w:rPr>
      </w:pPr>
    </w:p>
    <w:p w:rsidR="00C04A09" w:rsidRDefault="00C04A09">
      <w:pPr>
        <w:rPr>
          <w:lang w:val="uk-UA"/>
        </w:rPr>
      </w:pPr>
    </w:p>
    <w:p w:rsidR="00C04A09" w:rsidRDefault="00C04A09">
      <w:pPr>
        <w:rPr>
          <w:lang w:val="uk-UA"/>
        </w:rPr>
      </w:pPr>
    </w:p>
    <w:p w:rsidR="00C04A09" w:rsidRDefault="00C04A09">
      <w:pPr>
        <w:rPr>
          <w:lang w:val="uk-UA"/>
        </w:rPr>
      </w:pPr>
    </w:p>
    <w:p w:rsidR="00C04A09" w:rsidRDefault="00C04A09">
      <w:pPr>
        <w:rPr>
          <w:lang w:val="uk-UA"/>
        </w:rPr>
      </w:pPr>
    </w:p>
    <w:p w:rsidR="00C04A09" w:rsidRDefault="00C04A09">
      <w:pPr>
        <w:rPr>
          <w:lang w:val="uk-UA"/>
        </w:rPr>
      </w:pPr>
    </w:p>
    <w:p w:rsidR="00C04A09" w:rsidRDefault="00C04A09">
      <w:pPr>
        <w:rPr>
          <w:lang w:val="uk-UA"/>
        </w:rPr>
      </w:pPr>
    </w:p>
    <w:sectPr w:rsidR="00C04A09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A09" w:rsidRDefault="00C04A09" w:rsidP="00EE1455">
      <w:pPr>
        <w:spacing w:after="0" w:line="240" w:lineRule="auto"/>
      </w:pPr>
      <w:r>
        <w:separator/>
      </w:r>
    </w:p>
  </w:endnote>
  <w:endnote w:type="continuationSeparator" w:id="0">
    <w:p w:rsidR="00C04A09" w:rsidRDefault="00C04A0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A09" w:rsidRDefault="00C04A09" w:rsidP="00EE1455">
      <w:pPr>
        <w:spacing w:after="0" w:line="240" w:lineRule="auto"/>
      </w:pPr>
      <w:r>
        <w:separator/>
      </w:r>
    </w:p>
  </w:footnote>
  <w:footnote w:type="continuationSeparator" w:id="0">
    <w:p w:rsidR="00C04A09" w:rsidRDefault="00C04A0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2B53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1A64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A7CB1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8ED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C761A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020B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B5C24"/>
    <w:rsid w:val="009C4B9B"/>
    <w:rsid w:val="009C6216"/>
    <w:rsid w:val="009D5081"/>
    <w:rsid w:val="009E525A"/>
    <w:rsid w:val="009E6D0F"/>
    <w:rsid w:val="009F46CD"/>
    <w:rsid w:val="009F6D8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2601A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8739C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4A09"/>
    <w:rsid w:val="00C06DCA"/>
    <w:rsid w:val="00C07C84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19BA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7681"/>
    <w:rsid w:val="00D77255"/>
    <w:rsid w:val="00D77F08"/>
    <w:rsid w:val="00D877EF"/>
    <w:rsid w:val="00D90582"/>
    <w:rsid w:val="00D927B7"/>
    <w:rsid w:val="00DA699D"/>
    <w:rsid w:val="00DA7419"/>
    <w:rsid w:val="00DB0D15"/>
    <w:rsid w:val="00DB164D"/>
    <w:rsid w:val="00DC18D1"/>
    <w:rsid w:val="00DC27F0"/>
    <w:rsid w:val="00DC78A5"/>
    <w:rsid w:val="00DE5FFE"/>
    <w:rsid w:val="00E013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35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385</Words>
  <Characters>2195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2024-11-12T12:54:00Z</cp:lastPrinted>
  <dcterms:created xsi:type="dcterms:W3CDTF">2025-01-06T09:11:00Z</dcterms:created>
  <dcterms:modified xsi:type="dcterms:W3CDTF">2025-01-13T07:24:00Z</dcterms:modified>
</cp:coreProperties>
</file>