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922" w:rsidRDefault="002D2922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8291344" r:id="rId6"/>
        </w:object>
      </w:r>
    </w:p>
    <w:p w:rsidR="002D2922" w:rsidRPr="004904AB" w:rsidRDefault="002D2922" w:rsidP="00D425DF">
      <w:pPr>
        <w:ind w:right="-2"/>
        <w:jc w:val="center"/>
        <w:rPr>
          <w:color w:val="000000"/>
        </w:rPr>
      </w:pPr>
    </w:p>
    <w:p w:rsidR="002D2922" w:rsidRPr="001D7F03" w:rsidRDefault="002D2922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D7F03">
        <w:rPr>
          <w:b/>
          <w:color w:val="000000"/>
          <w:sz w:val="28"/>
          <w:szCs w:val="28"/>
        </w:rPr>
        <w:t>КІЦМАНСЬКА МІСЬКА РАДА</w:t>
      </w:r>
    </w:p>
    <w:p w:rsidR="002D2922" w:rsidRPr="001D7F03" w:rsidRDefault="002D2922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D7F03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2D2922" w:rsidRDefault="002D2922" w:rsidP="00D425DF">
      <w:pPr>
        <w:ind w:right="-2"/>
        <w:jc w:val="center"/>
        <w:rPr>
          <w:b/>
          <w:color w:val="000000"/>
        </w:rPr>
      </w:pPr>
      <w:r w:rsidRPr="001D7F03">
        <w:rPr>
          <w:b/>
          <w:color w:val="000000"/>
          <w:sz w:val="28"/>
          <w:szCs w:val="28"/>
        </w:rPr>
        <w:t>ВИКОНАВЧИЙ КОМІТЕТ</w:t>
      </w:r>
    </w:p>
    <w:p w:rsidR="002D2922" w:rsidRDefault="002D2922" w:rsidP="00D425DF">
      <w:pPr>
        <w:ind w:right="-2"/>
        <w:jc w:val="center"/>
        <w:rPr>
          <w:b/>
          <w:color w:val="000000"/>
        </w:rPr>
      </w:pPr>
    </w:p>
    <w:p w:rsidR="002D2922" w:rsidRDefault="002D2922" w:rsidP="00D425DF">
      <w:pPr>
        <w:jc w:val="center"/>
        <w:rPr>
          <w:b/>
          <w:color w:val="000000"/>
        </w:rPr>
      </w:pPr>
    </w:p>
    <w:p w:rsidR="002D2922" w:rsidRDefault="002D2922" w:rsidP="00D425DF">
      <w:pPr>
        <w:jc w:val="center"/>
        <w:rPr>
          <w:b/>
          <w:color w:val="000000"/>
        </w:rPr>
      </w:pPr>
    </w:p>
    <w:p w:rsidR="002D2922" w:rsidRDefault="002D2922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2D2922" w:rsidRPr="004904AB" w:rsidRDefault="002D2922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2D2922" w:rsidRDefault="002D2922" w:rsidP="00D425DF">
      <w:pPr>
        <w:jc w:val="center"/>
        <w:rPr>
          <w:color w:val="000000"/>
        </w:rPr>
      </w:pPr>
    </w:p>
    <w:p w:rsidR="002D2922" w:rsidRDefault="002D2922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  м. Кіцмань                                              № ________</w:t>
      </w:r>
    </w:p>
    <w:p w:rsidR="002D2922" w:rsidRDefault="002D2922" w:rsidP="00D425DF">
      <w:pPr>
        <w:rPr>
          <w:b/>
          <w:color w:val="000000"/>
        </w:rPr>
      </w:pPr>
    </w:p>
    <w:p w:rsidR="002D2922" w:rsidRPr="004D15C2" w:rsidRDefault="002D2922" w:rsidP="00C856D7">
      <w:pPr>
        <w:tabs>
          <w:tab w:val="left" w:pos="3828"/>
        </w:tabs>
        <w:ind w:right="4679"/>
        <w:jc w:val="both"/>
        <w:rPr>
          <w:b/>
        </w:rPr>
      </w:pPr>
      <w:r w:rsidRPr="004D15C2">
        <w:rPr>
          <w:b/>
        </w:rPr>
        <w:t xml:space="preserve">Про видачу дозволу на видалення зелених насаджень </w:t>
      </w:r>
      <w:r w:rsidRPr="004D15C2">
        <w:rPr>
          <w:b/>
          <w:color w:val="212529"/>
          <w:lang w:eastAsia="uk-UA"/>
        </w:rPr>
        <w:t xml:space="preserve">по вул. </w:t>
      </w:r>
      <w:r>
        <w:rPr>
          <w:b/>
          <w:color w:val="212529"/>
          <w:lang w:eastAsia="uk-UA"/>
        </w:rPr>
        <w:t xml:space="preserve">Г. Сковороди, 9 </w:t>
      </w:r>
      <w:r w:rsidRPr="004D15C2">
        <w:rPr>
          <w:b/>
          <w:color w:val="212529"/>
          <w:lang w:eastAsia="uk-UA"/>
        </w:rPr>
        <w:t xml:space="preserve">в </w:t>
      </w:r>
      <w:r>
        <w:rPr>
          <w:b/>
          <w:color w:val="212529"/>
          <w:lang w:eastAsia="uk-UA"/>
        </w:rPr>
        <w:t xml:space="preserve">                  </w:t>
      </w:r>
      <w:r w:rsidRPr="004D15C2">
        <w:rPr>
          <w:b/>
          <w:color w:val="212529"/>
          <w:lang w:eastAsia="uk-UA"/>
        </w:rPr>
        <w:t>м. Кіцмань, Чернівецького району, Чернівецької області</w:t>
      </w:r>
    </w:p>
    <w:p w:rsidR="002D2922" w:rsidRDefault="002D2922" w:rsidP="00D85885">
      <w:pPr>
        <w:jc w:val="both"/>
        <w:rPr>
          <w:b/>
        </w:rPr>
      </w:pPr>
    </w:p>
    <w:p w:rsidR="002D2922" w:rsidRPr="00987B48" w:rsidRDefault="002D2922" w:rsidP="00D85885">
      <w:pPr>
        <w:jc w:val="both"/>
        <w:rPr>
          <w:b/>
        </w:rPr>
      </w:pPr>
    </w:p>
    <w:p w:rsidR="002D2922" w:rsidRPr="00D425DF" w:rsidRDefault="002D2922" w:rsidP="009603E6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 xml:space="preserve">заяву Пентелюка Олександра Васильовича від </w:t>
      </w:r>
      <w:r w:rsidRPr="00D425DF">
        <w:rPr>
          <w:rFonts w:ascii="Times New Roman" w:hAnsi="Times New Roman"/>
        </w:rPr>
        <w:t>0</w:t>
      </w:r>
      <w:r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1</w:t>
      </w:r>
      <w:r w:rsidRPr="00D425DF">
        <w:rPr>
          <w:rFonts w:ascii="Times New Roman" w:hAnsi="Times New Roman"/>
        </w:rPr>
        <w:t>.2025 р</w:t>
      </w:r>
      <w:r>
        <w:rPr>
          <w:rFonts w:ascii="Times New Roman" w:hAnsi="Times New Roman"/>
        </w:rPr>
        <w:t>,</w:t>
      </w:r>
      <w:r w:rsidRPr="00D425D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витяг з Державного реєстру речових прав від 12.12.2024 р., </w:t>
      </w:r>
      <w:r w:rsidRPr="00D425DF">
        <w:rPr>
          <w:rFonts w:ascii="Times New Roman" w:hAnsi="Times New Roman"/>
        </w:rPr>
        <w:t xml:space="preserve">акт </w:t>
      </w:r>
      <w:r w:rsidRPr="00D425DF">
        <w:rPr>
          <w:rFonts w:ascii="Times New Roman" w:hAnsi="Times New Roman"/>
          <w:bCs/>
          <w:lang w:eastAsia="uk-UA"/>
        </w:rPr>
        <w:t>обсте</w:t>
      </w:r>
      <w:bookmarkStart w:id="0" w:name="_GoBack"/>
      <w:bookmarkEnd w:id="0"/>
      <w:r w:rsidRPr="00D425DF">
        <w:rPr>
          <w:rFonts w:ascii="Times New Roman" w:hAnsi="Times New Roman"/>
          <w:bCs/>
          <w:lang w:eastAsia="uk-UA"/>
        </w:rPr>
        <w:t>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10.01.2025 р. №</w:t>
      </w:r>
      <w:r>
        <w:rPr>
          <w:rFonts w:ascii="Times New Roman" w:hAnsi="Times New Roman"/>
        </w:rPr>
        <w:t>2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2D2922" w:rsidRPr="009603E6" w:rsidRDefault="002D2922" w:rsidP="009603E6">
      <w:pPr>
        <w:ind w:firstLine="709"/>
        <w:jc w:val="both"/>
      </w:pPr>
    </w:p>
    <w:p w:rsidR="002D2922" w:rsidRPr="00987B48" w:rsidRDefault="002D2922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2D2922" w:rsidRPr="00D425DF" w:rsidRDefault="002D2922" w:rsidP="00D85885">
      <w:pPr>
        <w:ind w:firstLine="567"/>
        <w:jc w:val="both"/>
        <w:rPr>
          <w:bCs/>
        </w:rPr>
      </w:pPr>
    </w:p>
    <w:p w:rsidR="002D2922" w:rsidRPr="00D425DF" w:rsidRDefault="002D2922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</w:rPr>
        <w:t xml:space="preserve">Пентелюку Олександру Васильовичу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на зрізування </w:t>
      </w:r>
      <w:r>
        <w:rPr>
          <w:rFonts w:ascii="Times New Roman" w:hAnsi="Times New Roman"/>
          <w:szCs w:val="24"/>
          <w:shd w:val="clear" w:color="auto" w:fill="FFFFFF"/>
        </w:rPr>
        <w:t xml:space="preserve">двох </w:t>
      </w:r>
      <w:r w:rsidRPr="00D425DF">
        <w:rPr>
          <w:rFonts w:ascii="Times New Roman" w:hAnsi="Times New Roman"/>
          <w:szCs w:val="24"/>
          <w:shd w:val="clear" w:color="auto" w:fill="FFFFFF"/>
        </w:rPr>
        <w:t>дерев</w:t>
      </w:r>
      <w:r>
        <w:rPr>
          <w:rFonts w:ascii="Times New Roman" w:hAnsi="Times New Roman"/>
          <w:szCs w:val="24"/>
          <w:shd w:val="clear" w:color="auto" w:fill="FFFFFF"/>
        </w:rPr>
        <w:t xml:space="preserve">, які ростуть на земельній ділянці по </w:t>
      </w:r>
      <w:r w:rsidRPr="00D425DF">
        <w:rPr>
          <w:rFonts w:ascii="Times New Roman" w:hAnsi="Times New Roman"/>
          <w:lang w:eastAsia="uk-UA"/>
        </w:rPr>
        <w:t xml:space="preserve">вул. </w:t>
      </w:r>
      <w:r>
        <w:rPr>
          <w:rFonts w:ascii="Times New Roman" w:hAnsi="Times New Roman"/>
          <w:lang w:eastAsia="uk-UA"/>
        </w:rPr>
        <w:t xml:space="preserve">Г. Сковороди, 9 </w:t>
      </w:r>
      <w:r w:rsidRPr="00D425DF">
        <w:rPr>
          <w:rFonts w:ascii="Times New Roman" w:hAnsi="Times New Roman"/>
          <w:lang w:eastAsia="uk-UA"/>
        </w:rPr>
        <w:t>в м. Кіцмань,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10.01.2025 р. №</w:t>
      </w:r>
      <w:r>
        <w:rPr>
          <w:rFonts w:ascii="Times New Roman" w:hAnsi="Times New Roman"/>
        </w:rPr>
        <w:t xml:space="preserve">2, що додається (Додаток 1). </w:t>
      </w:r>
    </w:p>
    <w:p w:rsidR="002D2922" w:rsidRPr="00D425DF" w:rsidRDefault="002D2922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2D2922" w:rsidRPr="00D425DF" w:rsidRDefault="002D2922" w:rsidP="00D85885">
      <w:pPr>
        <w:ind w:firstLine="709"/>
        <w:jc w:val="both"/>
      </w:pPr>
    </w:p>
    <w:p w:rsidR="002D2922" w:rsidRDefault="002D2922" w:rsidP="00D425DF">
      <w:pPr>
        <w:rPr>
          <w:b/>
        </w:rPr>
      </w:pPr>
    </w:p>
    <w:p w:rsidR="002D2922" w:rsidRDefault="002D2922" w:rsidP="00D425DF">
      <w:pPr>
        <w:rPr>
          <w:b/>
        </w:rPr>
      </w:pPr>
    </w:p>
    <w:p w:rsidR="002D2922" w:rsidRPr="00BC40F0" w:rsidRDefault="002D2922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2D2922" w:rsidRPr="00BC40F0" w:rsidSect="001D7F03">
      <w:pgSz w:w="11906" w:h="16838"/>
      <w:pgMar w:top="71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D111E"/>
    <w:rsid w:val="001D7F03"/>
    <w:rsid w:val="0023208A"/>
    <w:rsid w:val="0027007A"/>
    <w:rsid w:val="002D2922"/>
    <w:rsid w:val="003073A3"/>
    <w:rsid w:val="0035688C"/>
    <w:rsid w:val="0045567C"/>
    <w:rsid w:val="004904AB"/>
    <w:rsid w:val="004D15C2"/>
    <w:rsid w:val="004D4F78"/>
    <w:rsid w:val="004E5262"/>
    <w:rsid w:val="00512D60"/>
    <w:rsid w:val="005A408F"/>
    <w:rsid w:val="005E4956"/>
    <w:rsid w:val="00603316"/>
    <w:rsid w:val="00622703"/>
    <w:rsid w:val="00627A1C"/>
    <w:rsid w:val="0067006A"/>
    <w:rsid w:val="006976B8"/>
    <w:rsid w:val="00697FCD"/>
    <w:rsid w:val="006D6F28"/>
    <w:rsid w:val="00734CC9"/>
    <w:rsid w:val="00756BF3"/>
    <w:rsid w:val="00781EFA"/>
    <w:rsid w:val="007F1DF1"/>
    <w:rsid w:val="00827F53"/>
    <w:rsid w:val="00837B0B"/>
    <w:rsid w:val="008529ED"/>
    <w:rsid w:val="00882728"/>
    <w:rsid w:val="008B6CB1"/>
    <w:rsid w:val="009603E6"/>
    <w:rsid w:val="00987B48"/>
    <w:rsid w:val="009D5A7B"/>
    <w:rsid w:val="009F059C"/>
    <w:rsid w:val="00A4190D"/>
    <w:rsid w:val="00AC2A49"/>
    <w:rsid w:val="00AF694C"/>
    <w:rsid w:val="00B1022B"/>
    <w:rsid w:val="00B3007F"/>
    <w:rsid w:val="00B35E97"/>
    <w:rsid w:val="00B520F7"/>
    <w:rsid w:val="00B91649"/>
    <w:rsid w:val="00BC40F0"/>
    <w:rsid w:val="00BC75C2"/>
    <w:rsid w:val="00BE4482"/>
    <w:rsid w:val="00C03CC3"/>
    <w:rsid w:val="00C22C7E"/>
    <w:rsid w:val="00C856D7"/>
    <w:rsid w:val="00CE5C25"/>
    <w:rsid w:val="00D23236"/>
    <w:rsid w:val="00D425DF"/>
    <w:rsid w:val="00D80502"/>
    <w:rsid w:val="00D85885"/>
    <w:rsid w:val="00D9214F"/>
    <w:rsid w:val="00D961B3"/>
    <w:rsid w:val="00D97692"/>
    <w:rsid w:val="00DC75C5"/>
    <w:rsid w:val="00DF3165"/>
    <w:rsid w:val="00E15E85"/>
    <w:rsid w:val="00E442A7"/>
    <w:rsid w:val="00E85201"/>
    <w:rsid w:val="00ED54DD"/>
    <w:rsid w:val="00F12EA1"/>
    <w:rsid w:val="00F25CA3"/>
    <w:rsid w:val="00F30F2A"/>
    <w:rsid w:val="00F6065F"/>
    <w:rsid w:val="00FA619B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109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9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254</Words>
  <Characters>1454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2024-11-18T13:53:00Z</cp:lastPrinted>
  <dcterms:created xsi:type="dcterms:W3CDTF">2025-01-13T13:05:00Z</dcterms:created>
  <dcterms:modified xsi:type="dcterms:W3CDTF">2025-01-13T14:36:00Z</dcterms:modified>
</cp:coreProperties>
</file>