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5C" w:rsidRDefault="00656E5C" w:rsidP="00B201DE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291374" r:id="rId6"/>
        </w:object>
      </w:r>
    </w:p>
    <w:p w:rsidR="00656E5C" w:rsidRPr="004904AB" w:rsidRDefault="00656E5C" w:rsidP="00B201DE">
      <w:pPr>
        <w:ind w:right="-2"/>
        <w:jc w:val="center"/>
        <w:rPr>
          <w:color w:val="000000"/>
        </w:rPr>
      </w:pPr>
    </w:p>
    <w:p w:rsidR="00656E5C" w:rsidRPr="00694A26" w:rsidRDefault="00656E5C" w:rsidP="00B201DE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94A26">
        <w:rPr>
          <w:b/>
          <w:color w:val="000000"/>
          <w:sz w:val="28"/>
          <w:szCs w:val="28"/>
        </w:rPr>
        <w:t>КІЦМАНСЬКА МІСЬКА РАДА</w:t>
      </w:r>
    </w:p>
    <w:p w:rsidR="00656E5C" w:rsidRPr="00694A26" w:rsidRDefault="00656E5C" w:rsidP="00B201DE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94A2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56E5C" w:rsidRDefault="00656E5C" w:rsidP="00B201DE">
      <w:pPr>
        <w:ind w:right="-2"/>
        <w:jc w:val="center"/>
        <w:rPr>
          <w:b/>
          <w:color w:val="000000"/>
        </w:rPr>
      </w:pPr>
      <w:r w:rsidRPr="00694A26">
        <w:rPr>
          <w:b/>
          <w:color w:val="000000"/>
          <w:sz w:val="28"/>
          <w:szCs w:val="28"/>
        </w:rPr>
        <w:t>ВИКОНАВЧИЙ КОМІТЕТ</w:t>
      </w:r>
    </w:p>
    <w:p w:rsidR="00656E5C" w:rsidRDefault="00656E5C" w:rsidP="00B201DE">
      <w:pPr>
        <w:ind w:right="-2"/>
        <w:jc w:val="center"/>
        <w:rPr>
          <w:b/>
          <w:color w:val="000000"/>
        </w:rPr>
      </w:pPr>
    </w:p>
    <w:p w:rsidR="00656E5C" w:rsidRDefault="00656E5C" w:rsidP="00B201DE">
      <w:pPr>
        <w:jc w:val="center"/>
        <w:rPr>
          <w:b/>
          <w:color w:val="000000"/>
        </w:rPr>
      </w:pPr>
    </w:p>
    <w:p w:rsidR="00656E5C" w:rsidRDefault="00656E5C" w:rsidP="00B201DE">
      <w:pPr>
        <w:jc w:val="center"/>
        <w:rPr>
          <w:b/>
          <w:color w:val="000000"/>
        </w:rPr>
      </w:pPr>
    </w:p>
    <w:p w:rsidR="00656E5C" w:rsidRDefault="00656E5C" w:rsidP="00B201DE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656E5C" w:rsidRPr="004904AB" w:rsidRDefault="00656E5C" w:rsidP="00B201DE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656E5C" w:rsidRDefault="00656E5C" w:rsidP="00B201DE">
      <w:pPr>
        <w:jc w:val="center"/>
        <w:rPr>
          <w:color w:val="000000"/>
        </w:rPr>
      </w:pPr>
    </w:p>
    <w:p w:rsidR="00656E5C" w:rsidRDefault="00656E5C" w:rsidP="00B201DE">
      <w:pPr>
        <w:rPr>
          <w:color w:val="000000"/>
        </w:rPr>
      </w:pPr>
      <w:r>
        <w:rPr>
          <w:color w:val="000000"/>
        </w:rPr>
        <w:t xml:space="preserve">   ___________2025                                      м. Кіцмань                                                  № ________</w:t>
      </w:r>
    </w:p>
    <w:p w:rsidR="00656E5C" w:rsidRDefault="00656E5C" w:rsidP="00B201DE">
      <w:pPr>
        <w:rPr>
          <w:b/>
          <w:color w:val="000000"/>
        </w:rPr>
      </w:pPr>
    </w:p>
    <w:p w:rsidR="00656E5C" w:rsidRDefault="00656E5C" w:rsidP="00B201DE">
      <w:pPr>
        <w:tabs>
          <w:tab w:val="left" w:pos="3828"/>
          <w:tab w:val="left" w:pos="5245"/>
        </w:tabs>
        <w:ind w:right="4535"/>
        <w:rPr>
          <w:b/>
        </w:rPr>
      </w:pPr>
      <w:r w:rsidRPr="00B201DE">
        <w:rPr>
          <w:b/>
        </w:rPr>
        <w:t xml:space="preserve">Про затвердження графіку роботи </w:t>
      </w:r>
    </w:p>
    <w:p w:rsidR="00656E5C" w:rsidRDefault="00656E5C" w:rsidP="00B201DE">
      <w:pPr>
        <w:tabs>
          <w:tab w:val="left" w:pos="3828"/>
          <w:tab w:val="left" w:pos="5245"/>
        </w:tabs>
        <w:ind w:right="4535"/>
        <w:rPr>
          <w:b/>
        </w:rPr>
      </w:pPr>
      <w:r w:rsidRPr="00B201DE">
        <w:rPr>
          <w:b/>
        </w:rPr>
        <w:t xml:space="preserve">об’єкту торгівлі </w:t>
      </w:r>
      <w:r w:rsidRPr="00B201DE">
        <w:rPr>
          <w:b/>
          <w:lang w:val="en-US"/>
        </w:rPr>
        <w:t>COFFEE</w:t>
      </w:r>
      <w:r w:rsidRPr="00B201DE">
        <w:rPr>
          <w:b/>
        </w:rPr>
        <w:t xml:space="preserve"> </w:t>
      </w:r>
      <w:r w:rsidRPr="00B201DE">
        <w:rPr>
          <w:b/>
          <w:lang w:val="en-US"/>
        </w:rPr>
        <w:t>HOUSE</w:t>
      </w:r>
      <w:r w:rsidRPr="00B201DE">
        <w:rPr>
          <w:b/>
        </w:rPr>
        <w:t xml:space="preserve">  по </w:t>
      </w:r>
      <w:r>
        <w:rPr>
          <w:b/>
        </w:rPr>
        <w:t xml:space="preserve">                             </w:t>
      </w:r>
      <w:r w:rsidRPr="00B201DE">
        <w:rPr>
          <w:b/>
        </w:rPr>
        <w:t xml:space="preserve">вул. Незалежності, 42 в м. Кіцмань, </w:t>
      </w:r>
    </w:p>
    <w:p w:rsidR="00656E5C" w:rsidRPr="00B201DE" w:rsidRDefault="00656E5C" w:rsidP="00B201DE">
      <w:pPr>
        <w:tabs>
          <w:tab w:val="left" w:pos="3828"/>
          <w:tab w:val="left" w:pos="5245"/>
        </w:tabs>
        <w:ind w:right="4535"/>
        <w:rPr>
          <w:b/>
        </w:rPr>
      </w:pPr>
      <w:r w:rsidRPr="00B201DE">
        <w:rPr>
          <w:b/>
        </w:rPr>
        <w:t xml:space="preserve">Чернівецького району Чернівецької області </w:t>
      </w:r>
    </w:p>
    <w:p w:rsidR="00656E5C" w:rsidRDefault="00656E5C" w:rsidP="00656078">
      <w:pPr>
        <w:rPr>
          <w:b/>
        </w:rPr>
      </w:pPr>
    </w:p>
    <w:p w:rsidR="00656E5C" w:rsidRPr="00DE2C1F" w:rsidRDefault="00656E5C" w:rsidP="00656078">
      <w:pPr>
        <w:rPr>
          <w:b/>
        </w:rPr>
      </w:pPr>
    </w:p>
    <w:p w:rsidR="00656E5C" w:rsidRPr="00DE2C1F" w:rsidRDefault="00656E5C" w:rsidP="00656078">
      <w:pPr>
        <w:jc w:val="both"/>
      </w:pPr>
      <w:r w:rsidRPr="00DE2C1F">
        <w:tab/>
        <w:t xml:space="preserve">Розглянувши заяву </w:t>
      </w:r>
      <w:r>
        <w:t xml:space="preserve">ФОП Хриптун Олександри Василівни від 07.01.2025 р. </w:t>
      </w:r>
      <w:r w:rsidRPr="00DE2C1F">
        <w:t xml:space="preserve">про </w:t>
      </w:r>
      <w:r>
        <w:t xml:space="preserve">погодження графіку роботи об’єкту малої архітектурної форми </w:t>
      </w:r>
      <w:r>
        <w:rPr>
          <w:lang w:val="en-US"/>
        </w:rPr>
        <w:t>COFFEE</w:t>
      </w:r>
      <w:r w:rsidRPr="00B201DE">
        <w:t xml:space="preserve"> </w:t>
      </w:r>
      <w:r>
        <w:rPr>
          <w:lang w:val="en-US"/>
        </w:rPr>
        <w:t>HOUSE</w:t>
      </w:r>
      <w:r>
        <w:t xml:space="preserve"> по                 вул. Незалежності, 42 в м.</w:t>
      </w:r>
      <w:r w:rsidRPr="00DE2C1F">
        <w:t xml:space="preserve"> Кіцмань</w:t>
      </w:r>
      <w:r>
        <w:t>, Чернівецького району, Чернівецької області,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656E5C" w:rsidRPr="00DE2C1F" w:rsidRDefault="00656E5C" w:rsidP="00656078">
      <w:pPr>
        <w:jc w:val="both"/>
        <w:rPr>
          <w:b/>
        </w:rPr>
      </w:pPr>
    </w:p>
    <w:p w:rsidR="00656E5C" w:rsidRPr="00DE2C1F" w:rsidRDefault="00656E5C" w:rsidP="00656078">
      <w:pPr>
        <w:jc w:val="both"/>
      </w:pPr>
      <w:r w:rsidRPr="00DE2C1F">
        <w:rPr>
          <w:b/>
        </w:rPr>
        <w:t>В И Р І Ш И В:</w:t>
      </w:r>
    </w:p>
    <w:p w:rsidR="00656E5C" w:rsidRPr="00DE2C1F" w:rsidRDefault="00656E5C" w:rsidP="00656078">
      <w:pPr>
        <w:jc w:val="center"/>
      </w:pPr>
    </w:p>
    <w:p w:rsidR="00656E5C" w:rsidRDefault="00656E5C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>
        <w:t>МАФ «</w:t>
      </w:r>
      <w:r>
        <w:rPr>
          <w:lang w:val="en-US"/>
        </w:rPr>
        <w:t>COFFEE</w:t>
      </w:r>
      <w:r w:rsidRPr="00B201DE">
        <w:t xml:space="preserve"> </w:t>
      </w:r>
      <w:r>
        <w:rPr>
          <w:lang w:val="en-US"/>
        </w:rPr>
        <w:t>HOUSE</w:t>
      </w:r>
      <w:r>
        <w:t>» по вул. Незалежності, 42 в м.</w:t>
      </w:r>
      <w:r w:rsidRPr="00DE2C1F">
        <w:t xml:space="preserve"> Кіцмань</w:t>
      </w:r>
      <w:r>
        <w:t>, Чернівецького району, Чернівецької області: з 08</w:t>
      </w:r>
      <w:r w:rsidRPr="00DE2C1F">
        <w:t>.00 год</w:t>
      </w:r>
      <w:r>
        <w:t>.</w:t>
      </w:r>
      <w:r w:rsidRPr="00DE2C1F">
        <w:t xml:space="preserve"> до </w:t>
      </w:r>
      <w:r>
        <w:t>19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656E5C" w:rsidRPr="00DC4ABC" w:rsidRDefault="00656E5C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 xml:space="preserve">ФОП Хриптун Олександру Василівну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 затверджених рішення</w:t>
      </w:r>
      <w:r>
        <w:t>м</w:t>
      </w:r>
      <w:r w:rsidRPr="00DC4ABC">
        <w:t xml:space="preserve"> №7/2 від 25.02.2020 року ХХVІІI сесії Кіцманської міської ради VIІ скликання</w:t>
      </w:r>
      <w:r>
        <w:t>.</w:t>
      </w:r>
      <w:r w:rsidRPr="00DC4ABC">
        <w:t xml:space="preserve"> </w:t>
      </w:r>
    </w:p>
    <w:p w:rsidR="00656E5C" w:rsidRPr="00DE2C1F" w:rsidRDefault="00656E5C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656E5C" w:rsidRPr="00DE2C1F" w:rsidRDefault="00656E5C" w:rsidP="00656078">
      <w:pPr>
        <w:ind w:left="720"/>
        <w:jc w:val="both"/>
      </w:pPr>
    </w:p>
    <w:p w:rsidR="00656E5C" w:rsidRPr="00DE2C1F" w:rsidRDefault="00656E5C" w:rsidP="00656078">
      <w:pPr>
        <w:jc w:val="both"/>
      </w:pPr>
    </w:p>
    <w:p w:rsidR="00656E5C" w:rsidRDefault="00656E5C" w:rsidP="0036370F">
      <w:pPr>
        <w:rPr>
          <w:b/>
        </w:rPr>
      </w:pPr>
    </w:p>
    <w:p w:rsidR="00656E5C" w:rsidRDefault="00656E5C" w:rsidP="0036370F">
      <w:pPr>
        <w:rPr>
          <w:b/>
        </w:rPr>
      </w:pPr>
    </w:p>
    <w:p w:rsidR="00656E5C" w:rsidRDefault="00656E5C" w:rsidP="0036370F">
      <w:pPr>
        <w:rPr>
          <w:b/>
        </w:rPr>
      </w:pPr>
    </w:p>
    <w:p w:rsidR="00656E5C" w:rsidRPr="00BC40F0" w:rsidRDefault="00656E5C" w:rsidP="0036370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656E5C" w:rsidRPr="00BC40F0" w:rsidRDefault="00656E5C" w:rsidP="0036370F">
      <w:pPr>
        <w:ind w:left="660"/>
        <w:rPr>
          <w:b/>
        </w:rPr>
      </w:pPr>
    </w:p>
    <w:p w:rsidR="00656E5C" w:rsidRPr="00BC40F0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p w:rsidR="00656E5C" w:rsidRDefault="00656E5C" w:rsidP="0036370F">
      <w:pPr>
        <w:ind w:left="660"/>
        <w:rPr>
          <w:b/>
        </w:rPr>
      </w:pPr>
    </w:p>
    <w:sectPr w:rsidR="00656E5C" w:rsidSect="00441F14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6B27"/>
    <w:rsid w:val="000D5C28"/>
    <w:rsid w:val="001200F6"/>
    <w:rsid w:val="00193581"/>
    <w:rsid w:val="001D5266"/>
    <w:rsid w:val="00200701"/>
    <w:rsid w:val="00205C46"/>
    <w:rsid w:val="0023208A"/>
    <w:rsid w:val="002416B0"/>
    <w:rsid w:val="00287CEC"/>
    <w:rsid w:val="002A24AB"/>
    <w:rsid w:val="0035688C"/>
    <w:rsid w:val="0036370F"/>
    <w:rsid w:val="003E68FC"/>
    <w:rsid w:val="00441F14"/>
    <w:rsid w:val="0045567C"/>
    <w:rsid w:val="004904AB"/>
    <w:rsid w:val="004B4F45"/>
    <w:rsid w:val="004C2026"/>
    <w:rsid w:val="004D4F78"/>
    <w:rsid w:val="00500393"/>
    <w:rsid w:val="005008F3"/>
    <w:rsid w:val="00512D60"/>
    <w:rsid w:val="00530501"/>
    <w:rsid w:val="00550C65"/>
    <w:rsid w:val="005A5311"/>
    <w:rsid w:val="005E4956"/>
    <w:rsid w:val="006157DB"/>
    <w:rsid w:val="00622703"/>
    <w:rsid w:val="00627A1C"/>
    <w:rsid w:val="00636EF1"/>
    <w:rsid w:val="00656078"/>
    <w:rsid w:val="00656E5C"/>
    <w:rsid w:val="0067006A"/>
    <w:rsid w:val="00694A26"/>
    <w:rsid w:val="006F1A91"/>
    <w:rsid w:val="00704F7D"/>
    <w:rsid w:val="00734CC9"/>
    <w:rsid w:val="0074490E"/>
    <w:rsid w:val="00797A88"/>
    <w:rsid w:val="007C15A0"/>
    <w:rsid w:val="007C30DF"/>
    <w:rsid w:val="007E7C3D"/>
    <w:rsid w:val="007F1DF1"/>
    <w:rsid w:val="008426D6"/>
    <w:rsid w:val="008529ED"/>
    <w:rsid w:val="00920A81"/>
    <w:rsid w:val="00A054BD"/>
    <w:rsid w:val="00A95126"/>
    <w:rsid w:val="00B201DE"/>
    <w:rsid w:val="00B3007F"/>
    <w:rsid w:val="00B35E97"/>
    <w:rsid w:val="00B60C27"/>
    <w:rsid w:val="00B85AC3"/>
    <w:rsid w:val="00BB6FBA"/>
    <w:rsid w:val="00BC40F0"/>
    <w:rsid w:val="00BD73A0"/>
    <w:rsid w:val="00C3105D"/>
    <w:rsid w:val="00C578F9"/>
    <w:rsid w:val="00C61BDF"/>
    <w:rsid w:val="00C65293"/>
    <w:rsid w:val="00D16A26"/>
    <w:rsid w:val="00D425DF"/>
    <w:rsid w:val="00D467F4"/>
    <w:rsid w:val="00DB05A5"/>
    <w:rsid w:val="00DC4ABC"/>
    <w:rsid w:val="00DE2C1F"/>
    <w:rsid w:val="00E023D0"/>
    <w:rsid w:val="00E169E3"/>
    <w:rsid w:val="00E208C1"/>
    <w:rsid w:val="00E411E7"/>
    <w:rsid w:val="00E61655"/>
    <w:rsid w:val="00EB7CB8"/>
    <w:rsid w:val="00F23E89"/>
    <w:rsid w:val="00FB54BB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44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248</Words>
  <Characters>1419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2024-08-15T09:46:00Z</cp:lastPrinted>
  <dcterms:created xsi:type="dcterms:W3CDTF">2025-01-13T13:04:00Z</dcterms:created>
  <dcterms:modified xsi:type="dcterms:W3CDTF">2025-01-13T14:37:00Z</dcterms:modified>
</cp:coreProperties>
</file>