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F91" w:rsidRDefault="00BC2F91" w:rsidP="00034ADD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8295801" r:id="rId5"/>
        </w:object>
      </w:r>
    </w:p>
    <w:p w:rsidR="00BC2F91" w:rsidRPr="0041561E" w:rsidRDefault="00BC2F91" w:rsidP="00034ADD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:rsidR="00BC2F91" w:rsidRPr="00003498" w:rsidRDefault="00BC2F91" w:rsidP="00034AD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C2F91" w:rsidRPr="00003498" w:rsidRDefault="00BC2F91" w:rsidP="00034AD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C2F91" w:rsidRPr="00003498" w:rsidRDefault="00BC2F91" w:rsidP="00034AD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BC2F91" w:rsidRDefault="00BC2F91" w:rsidP="00034AD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2F91" w:rsidRDefault="00BC2F91" w:rsidP="00034AD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2F91" w:rsidRPr="00D433FD" w:rsidRDefault="00BC2F91" w:rsidP="00034AD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:rsidR="00BC2F91" w:rsidRDefault="00BC2F91" w:rsidP="00034A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2F91" w:rsidRPr="00003498" w:rsidRDefault="00BC2F91" w:rsidP="00034A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BC2F91" w:rsidRPr="00003498" w:rsidRDefault="00BC2F91" w:rsidP="00034A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C2F91" w:rsidRPr="00003498" w:rsidRDefault="00BC2F91" w:rsidP="00034A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BC2F91" w:rsidRPr="00492D1A" w:rsidRDefault="00BC2F91" w:rsidP="00034ADD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BC2F91" w:rsidRPr="00570FA7" w:rsidRDefault="00BC2F91" w:rsidP="00034ADD">
      <w:pPr>
        <w:spacing w:after="0" w:line="240" w:lineRule="auto"/>
      </w:pPr>
    </w:p>
    <w:p w:rsidR="00BC2F91" w:rsidRDefault="00BC2F91" w:rsidP="00034AD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повної цивільної дієздатності</w:t>
      </w:r>
    </w:p>
    <w:p w:rsidR="00BC2F91" w:rsidRDefault="00BC2F91" w:rsidP="00034AD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неповнолітньому  ОСОБА 1,</w:t>
      </w:r>
    </w:p>
    <w:p w:rsidR="00BC2F91" w:rsidRPr="00001279" w:rsidRDefault="00BC2F91" w:rsidP="00034AD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 2007 року народження</w:t>
      </w:r>
    </w:p>
    <w:p w:rsidR="00BC2F91" w:rsidRPr="00A825D0" w:rsidRDefault="00BC2F91" w:rsidP="00034A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2F91" w:rsidRPr="006F724C" w:rsidRDefault="00BC2F91" w:rsidP="006F724C">
      <w:pPr>
        <w:pStyle w:val="2"/>
        <w:jc w:val="both"/>
        <w:rPr>
          <w:rFonts w:ascii="Times New Roman" w:hAnsi="Times New Roman"/>
          <w:color w:val="000000"/>
          <w:szCs w:val="24"/>
        </w:rPr>
      </w:pPr>
    </w:p>
    <w:p w:rsidR="00BC2F91" w:rsidRPr="007874A2" w:rsidRDefault="00BC2F91" w:rsidP="002212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D6FF4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Керуючись статтями 32, 34, 52, 73 Закону України «Про місцеве самоврядування в Україні»,</w:t>
      </w:r>
      <w:r w:rsidRPr="005D6FF4">
        <w:rPr>
          <w:rFonts w:ascii="Times New Roman" w:hAnsi="Times New Roman"/>
          <w:sz w:val="24"/>
          <w:szCs w:val="24"/>
          <w:lang w:val="uk-UA"/>
        </w:rPr>
        <w:t xml:space="preserve"> статтею  35 Цивільного кодексу України, розглянувши заяву 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D6FF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D6FF4">
        <w:rPr>
          <w:rFonts w:ascii="Times New Roman" w:hAnsi="Times New Roman"/>
          <w:sz w:val="24"/>
          <w:szCs w:val="24"/>
          <w:lang w:val="uk-UA"/>
        </w:rPr>
        <w:t xml:space="preserve">2007 року народження, мешканця м. Кіцмань від 10.01.2025 </w:t>
      </w:r>
      <w:r w:rsidRPr="0041561E">
        <w:rPr>
          <w:rFonts w:ascii="Times New Roman" w:hAnsi="Times New Roman"/>
          <w:sz w:val="24"/>
          <w:szCs w:val="24"/>
          <w:lang w:val="uk-UA"/>
        </w:rPr>
        <w:t>№ 13,</w:t>
      </w:r>
      <w:r>
        <w:rPr>
          <w:rFonts w:ascii="Times New Roman" w:hAnsi="Times New Roman"/>
          <w:sz w:val="24"/>
          <w:szCs w:val="24"/>
          <w:lang w:val="uk-UA"/>
        </w:rPr>
        <w:t xml:space="preserve">  враховуючи згоди обох батьків: ОСОБА 2, ***1976 року народження і ОСОБА 3, ***1985 року народження від 10.01.2025</w:t>
      </w:r>
      <w:r w:rsidRPr="0041561E">
        <w:rPr>
          <w:rFonts w:ascii="Times New Roman" w:hAnsi="Times New Roman"/>
          <w:sz w:val="24"/>
          <w:szCs w:val="24"/>
          <w:lang w:val="uk-UA"/>
        </w:rPr>
        <w:t xml:space="preserve"> № 14,15 </w:t>
      </w:r>
      <w:r>
        <w:rPr>
          <w:rFonts w:ascii="Times New Roman" w:hAnsi="Times New Roman"/>
          <w:sz w:val="24"/>
          <w:szCs w:val="24"/>
          <w:lang w:val="uk-UA"/>
        </w:rPr>
        <w:t xml:space="preserve">та трудовий договір № 1 від 09.01.2025,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C2F91" w:rsidRDefault="00BC2F91" w:rsidP="00221279">
      <w:pPr>
        <w:pStyle w:val="5"/>
        <w:jc w:val="both"/>
        <w:rPr>
          <w:rFonts w:ascii="Times New Roman" w:hAnsi="Times New Roman"/>
          <w:b/>
          <w:szCs w:val="24"/>
        </w:rPr>
      </w:pPr>
    </w:p>
    <w:p w:rsidR="00BC2F91" w:rsidRPr="00003498" w:rsidRDefault="00BC2F91" w:rsidP="00221279">
      <w:pPr>
        <w:pStyle w:val="5"/>
        <w:ind w:firstLine="709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C2F91" w:rsidRDefault="00BC2F91" w:rsidP="00221279">
      <w:pPr>
        <w:pStyle w:val="2"/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BC2F91" w:rsidRPr="00221279" w:rsidRDefault="00BC2F91" w:rsidP="002212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221279">
        <w:rPr>
          <w:rFonts w:ascii="Times New Roman" w:hAnsi="Times New Roman"/>
          <w:sz w:val="24"/>
          <w:szCs w:val="24"/>
          <w:lang w:val="uk-UA"/>
        </w:rPr>
        <w:t xml:space="preserve">1. Надати повну цивільну дієздатність неповнолітньому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221279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221279">
        <w:rPr>
          <w:rFonts w:ascii="Times New Roman" w:hAnsi="Times New Roman"/>
          <w:sz w:val="24"/>
          <w:szCs w:val="24"/>
          <w:lang w:val="uk-UA"/>
        </w:rPr>
        <w:t>2007 року народження, мешканцю м. Кіцмань.</w:t>
      </w:r>
    </w:p>
    <w:p w:rsidR="00BC2F91" w:rsidRPr="00250BBD" w:rsidRDefault="00BC2F91" w:rsidP="002212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2F91" w:rsidRPr="00221279" w:rsidRDefault="00BC2F91" w:rsidP="00221279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rStyle w:val="rvts7"/>
          <w:color w:val="000000"/>
          <w:lang w:val="uk-UA"/>
        </w:rPr>
        <w:t xml:space="preserve">            </w:t>
      </w:r>
      <w:r w:rsidRPr="00221279">
        <w:rPr>
          <w:rStyle w:val="rvts7"/>
          <w:color w:val="000000"/>
          <w:lang w:val="uk-UA"/>
        </w:rPr>
        <w:t xml:space="preserve">2. Вважати, що повна цивільна дієздатність, надана </w:t>
      </w:r>
      <w:r w:rsidRPr="00221279">
        <w:rPr>
          <w:lang w:val="uk-UA"/>
        </w:rPr>
        <w:t xml:space="preserve">неповнолітньому </w:t>
      </w:r>
      <w:r>
        <w:rPr>
          <w:lang w:val="uk-UA"/>
        </w:rPr>
        <w:t>ОСОБА 1</w:t>
      </w:r>
      <w:r w:rsidRPr="00221279">
        <w:rPr>
          <w:lang w:val="uk-UA"/>
        </w:rPr>
        <w:t xml:space="preserve">, </w:t>
      </w:r>
      <w:r>
        <w:rPr>
          <w:lang w:val="uk-UA"/>
        </w:rPr>
        <w:t>***</w:t>
      </w:r>
      <w:r w:rsidRPr="00221279">
        <w:rPr>
          <w:lang w:val="uk-UA"/>
        </w:rPr>
        <w:t xml:space="preserve"> 2007 року народження, мешканцю м. Кіцмань</w:t>
      </w:r>
      <w:r w:rsidRPr="00221279">
        <w:rPr>
          <w:rStyle w:val="rvts7"/>
          <w:color w:val="000000"/>
          <w:lang w:val="uk-UA"/>
        </w:rPr>
        <w:t>, поширюється на усі цивільні права та обов’язки з моменту прийняття даного рішення.</w:t>
      </w:r>
    </w:p>
    <w:p w:rsidR="00BC2F91" w:rsidRPr="000F617F" w:rsidRDefault="00BC2F91" w:rsidP="002212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2F91" w:rsidRPr="00D433FD" w:rsidRDefault="00BC2F91" w:rsidP="002212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BC2F91" w:rsidRDefault="00BC2F91" w:rsidP="002212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BC2F91" w:rsidRPr="006F2EF6" w:rsidRDefault="00BC2F91" w:rsidP="002212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BC2F91" w:rsidRDefault="00BC2F91" w:rsidP="0022127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BC2F91" w:rsidRDefault="00BC2F91" w:rsidP="0022127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BC2F91" w:rsidRDefault="00BC2F91" w:rsidP="00221279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Інна ВЕДЕНІВСЬКА</w:t>
      </w:r>
    </w:p>
    <w:sectPr w:rsidR="00BC2F91" w:rsidSect="00A57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4ADD"/>
    <w:rsid w:val="00001279"/>
    <w:rsid w:val="00003498"/>
    <w:rsid w:val="00034ADD"/>
    <w:rsid w:val="00045DAF"/>
    <w:rsid w:val="000F617F"/>
    <w:rsid w:val="001557BD"/>
    <w:rsid w:val="001F7CA5"/>
    <w:rsid w:val="00221279"/>
    <w:rsid w:val="00250BBD"/>
    <w:rsid w:val="00254137"/>
    <w:rsid w:val="0041561E"/>
    <w:rsid w:val="00492D1A"/>
    <w:rsid w:val="004C025F"/>
    <w:rsid w:val="00570FA7"/>
    <w:rsid w:val="005D6FF4"/>
    <w:rsid w:val="006C0383"/>
    <w:rsid w:val="006F2EF6"/>
    <w:rsid w:val="006F724C"/>
    <w:rsid w:val="007874A2"/>
    <w:rsid w:val="00A375B1"/>
    <w:rsid w:val="00A44DFC"/>
    <w:rsid w:val="00A572F8"/>
    <w:rsid w:val="00A825D0"/>
    <w:rsid w:val="00BC2F91"/>
    <w:rsid w:val="00D433FD"/>
    <w:rsid w:val="00DF08D0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2F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7">
    <w:name w:val="rvts7"/>
    <w:basedOn w:val="DefaultParagraphFont"/>
    <w:uiPriority w:val="99"/>
    <w:rsid w:val="00034ADD"/>
    <w:rPr>
      <w:rFonts w:cs="Times New Roman"/>
    </w:rPr>
  </w:style>
  <w:style w:type="paragraph" w:customStyle="1" w:styleId="rvps2">
    <w:name w:val="rvps2"/>
    <w:basedOn w:val="Normal"/>
    <w:uiPriority w:val="99"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3">
    <w:name w:val="rvps3"/>
    <w:basedOn w:val="Normal"/>
    <w:uiPriority w:val="99"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4">
    <w:name w:val="rvps4"/>
    <w:basedOn w:val="Normal"/>
    <w:uiPriority w:val="99"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034ADD"/>
    <w:rPr>
      <w:rFonts w:cs="Times New Roman"/>
    </w:rPr>
  </w:style>
  <w:style w:type="paragraph" w:customStyle="1" w:styleId="Normal2">
    <w:name w:val="Normal2"/>
    <w:uiPriority w:val="99"/>
    <w:rsid w:val="00034ADD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034ADD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034AD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5">
    <w:name w:val="Обычный5"/>
    <w:uiPriority w:val="99"/>
    <w:rsid w:val="00221279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221279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2212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60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208</Words>
  <Characters>1187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2025-01-13T15:40:00Z</dcterms:created>
  <dcterms:modified xsi:type="dcterms:W3CDTF">2025-01-13T15:50:00Z</dcterms:modified>
</cp:coreProperties>
</file>