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F3A" w:rsidRDefault="00A24F3A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85D8A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798371720" r:id="rId8"/>
        </w:object>
      </w:r>
    </w:p>
    <w:p w:rsidR="00A24F3A" w:rsidRDefault="00A24F3A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24F3A" w:rsidRDefault="00A24F3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24F3A" w:rsidRDefault="00A24F3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24F3A" w:rsidRDefault="00A24F3A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24F3A" w:rsidRDefault="00A24F3A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24F3A" w:rsidRDefault="00A24F3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A24F3A" w:rsidRDefault="00A24F3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24F3A" w:rsidRDefault="00A24F3A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A24F3A" w:rsidRDefault="00A24F3A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м. Кіцмань                                                 №_______</w:t>
      </w:r>
    </w:p>
    <w:p w:rsidR="00A24F3A" w:rsidRPr="00A461C0" w:rsidRDefault="00A24F3A" w:rsidP="00EE1455">
      <w:pPr>
        <w:pStyle w:val="Normal2"/>
        <w:rPr>
          <w:rFonts w:ascii="Times New Roman" w:hAnsi="Times New Roman"/>
          <w:b/>
          <w:szCs w:val="24"/>
        </w:rPr>
      </w:pPr>
    </w:p>
    <w:p w:rsidR="00A24F3A" w:rsidRDefault="00A24F3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виправлення технічної помилки в рішенні виконавчого</w:t>
      </w:r>
    </w:p>
    <w:p w:rsidR="00A24F3A" w:rsidRDefault="00A24F3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комітету від 13.12.2024  №440/12 «Про 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затвердження </w:t>
      </w:r>
    </w:p>
    <w:p w:rsidR="00A24F3A" w:rsidRDefault="00A24F3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та піклування про доцільність </w:t>
      </w:r>
    </w:p>
    <w:p w:rsidR="00A24F3A" w:rsidRDefault="00A24F3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призначення гр.ОСОБА 1 опікуном</w:t>
      </w:r>
    </w:p>
    <w:p w:rsidR="00A24F3A" w:rsidRPr="00014663" w:rsidRDefault="00A24F3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2»</w:t>
      </w:r>
    </w:p>
    <w:p w:rsidR="00A24F3A" w:rsidRPr="00A461C0" w:rsidRDefault="00A24F3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24F3A" w:rsidRDefault="00A24F3A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статт</w:t>
      </w:r>
      <w:r>
        <w:rPr>
          <w:rFonts w:ascii="Times New Roman" w:hAnsi="Times New Roman"/>
          <w:sz w:val="24"/>
          <w:szCs w:val="24"/>
          <w:lang w:val="uk-UA"/>
        </w:rPr>
        <w:t>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34</w:t>
      </w:r>
      <w:r>
        <w:rPr>
          <w:rFonts w:ascii="Times New Roman" w:hAnsi="Times New Roman"/>
          <w:sz w:val="24"/>
          <w:szCs w:val="24"/>
          <w:lang w:val="uk-UA"/>
        </w:rPr>
        <w:t>,38,52,59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з метою усунення виявленої технічної помилки в рішенні виконавчого комітету від 13.12.2024 №440/12 «Про затвердження подання органу опіки та піклування про доцільність призначення гр.ОСОБА 1 опікуном над гр.ОСОБА 2»,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F138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A24F3A" w:rsidRPr="00D90582" w:rsidRDefault="00A24F3A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A24F3A" w:rsidRDefault="00A24F3A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Виправити технічну помилку в рішенні виконавчого комітету від 13.12.2024 №440/12 «Про затвердження подання органу опіки та піклування про доцільність призначення гр.ОСОБА 1 опікуном над гр.ОСОБА 2»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виправивши: по батькові «Євгенівна» на «Євгеніївна» згідно паспорта КР******,  виданого Кіцманським РВ УМВС України в Чернівецькій області  *** 1998року.</w:t>
      </w:r>
    </w:p>
    <w:p w:rsidR="00A24F3A" w:rsidRPr="00FF39D7" w:rsidRDefault="00A24F3A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 виправлене рішення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19**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., опікуном над 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**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  у випадку визнання її судом недієздатною.</w:t>
      </w:r>
    </w:p>
    <w:p w:rsidR="00A24F3A" w:rsidRDefault="00A24F3A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A24F3A" w:rsidRPr="00FF39D7" w:rsidRDefault="00A24F3A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A24F3A" w:rsidRDefault="00A24F3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A24F3A" w:rsidRDefault="00A24F3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24F3A" w:rsidRPr="006E1E18" w:rsidRDefault="00A24F3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24F3A" w:rsidRDefault="00A24F3A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24F3A" w:rsidRDefault="00A24F3A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24F3A" w:rsidRDefault="00A24F3A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24F3A" w:rsidRDefault="00A24F3A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24F3A" w:rsidRDefault="00A24F3A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A24F3A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F3A" w:rsidRDefault="00A24F3A" w:rsidP="00EE1455">
      <w:pPr>
        <w:spacing w:after="0" w:line="240" w:lineRule="auto"/>
      </w:pPr>
      <w:r>
        <w:separator/>
      </w:r>
    </w:p>
  </w:endnote>
  <w:endnote w:type="continuationSeparator" w:id="0">
    <w:p w:rsidR="00A24F3A" w:rsidRDefault="00A24F3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F3A" w:rsidRDefault="00A24F3A" w:rsidP="00EE1455">
      <w:pPr>
        <w:spacing w:after="0" w:line="240" w:lineRule="auto"/>
      </w:pPr>
      <w:r>
        <w:separator/>
      </w:r>
    </w:p>
  </w:footnote>
  <w:footnote w:type="continuationSeparator" w:id="0">
    <w:p w:rsidR="00A24F3A" w:rsidRDefault="00A24F3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1C84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4EBD"/>
    <w:rsid w:val="00084F8F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063E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2732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6FB8"/>
    <w:rsid w:val="00267089"/>
    <w:rsid w:val="00267CCA"/>
    <w:rsid w:val="0028366E"/>
    <w:rsid w:val="00283FC9"/>
    <w:rsid w:val="00284622"/>
    <w:rsid w:val="00286FE1"/>
    <w:rsid w:val="00294AF3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5AB4"/>
    <w:rsid w:val="00357582"/>
    <w:rsid w:val="00360BB1"/>
    <w:rsid w:val="00362BA7"/>
    <w:rsid w:val="003653C2"/>
    <w:rsid w:val="00381C9A"/>
    <w:rsid w:val="00381FF0"/>
    <w:rsid w:val="003842FE"/>
    <w:rsid w:val="00385665"/>
    <w:rsid w:val="003905F6"/>
    <w:rsid w:val="00390733"/>
    <w:rsid w:val="003932AB"/>
    <w:rsid w:val="003A0BB9"/>
    <w:rsid w:val="003A2946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423C"/>
    <w:rsid w:val="00465278"/>
    <w:rsid w:val="00471E66"/>
    <w:rsid w:val="00472DF6"/>
    <w:rsid w:val="004732FC"/>
    <w:rsid w:val="00476382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D44B4"/>
    <w:rsid w:val="004E116F"/>
    <w:rsid w:val="004E53CF"/>
    <w:rsid w:val="004E6CA5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A7EE1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3142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85D8A"/>
    <w:rsid w:val="00691820"/>
    <w:rsid w:val="006A2AC8"/>
    <w:rsid w:val="006A2FB6"/>
    <w:rsid w:val="006B189E"/>
    <w:rsid w:val="006B6866"/>
    <w:rsid w:val="006D565C"/>
    <w:rsid w:val="006E1809"/>
    <w:rsid w:val="006E1E18"/>
    <w:rsid w:val="006E207D"/>
    <w:rsid w:val="006F6DB6"/>
    <w:rsid w:val="007019EB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058D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7DB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41F5"/>
    <w:rsid w:val="00816458"/>
    <w:rsid w:val="00825452"/>
    <w:rsid w:val="008331EE"/>
    <w:rsid w:val="00836C93"/>
    <w:rsid w:val="008423E3"/>
    <w:rsid w:val="008432B1"/>
    <w:rsid w:val="00844C39"/>
    <w:rsid w:val="00854120"/>
    <w:rsid w:val="00864A03"/>
    <w:rsid w:val="008662EE"/>
    <w:rsid w:val="008679CC"/>
    <w:rsid w:val="008744E2"/>
    <w:rsid w:val="00881857"/>
    <w:rsid w:val="00881954"/>
    <w:rsid w:val="00886322"/>
    <w:rsid w:val="0089216E"/>
    <w:rsid w:val="00892A04"/>
    <w:rsid w:val="00892F8F"/>
    <w:rsid w:val="008A1C04"/>
    <w:rsid w:val="008A23C6"/>
    <w:rsid w:val="008A358D"/>
    <w:rsid w:val="008A458D"/>
    <w:rsid w:val="008A7390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86717"/>
    <w:rsid w:val="009940DC"/>
    <w:rsid w:val="0099573B"/>
    <w:rsid w:val="009957A8"/>
    <w:rsid w:val="00995E2F"/>
    <w:rsid w:val="009A1460"/>
    <w:rsid w:val="009A4388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25FA"/>
    <w:rsid w:val="00A041B9"/>
    <w:rsid w:val="00A0453D"/>
    <w:rsid w:val="00A0678D"/>
    <w:rsid w:val="00A10D23"/>
    <w:rsid w:val="00A20614"/>
    <w:rsid w:val="00A24F3A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172"/>
    <w:rsid w:val="00AB7C6E"/>
    <w:rsid w:val="00AC02D4"/>
    <w:rsid w:val="00AC60C9"/>
    <w:rsid w:val="00AC75D9"/>
    <w:rsid w:val="00AD0239"/>
    <w:rsid w:val="00AD0D7E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138F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5E77"/>
    <w:rsid w:val="00D67681"/>
    <w:rsid w:val="00D7059B"/>
    <w:rsid w:val="00D77255"/>
    <w:rsid w:val="00D77F08"/>
    <w:rsid w:val="00D877EF"/>
    <w:rsid w:val="00D90582"/>
    <w:rsid w:val="00D927B7"/>
    <w:rsid w:val="00DA7419"/>
    <w:rsid w:val="00DA7E28"/>
    <w:rsid w:val="00DB0D15"/>
    <w:rsid w:val="00DB164D"/>
    <w:rsid w:val="00DC18D1"/>
    <w:rsid w:val="00DC27F0"/>
    <w:rsid w:val="00DC78A5"/>
    <w:rsid w:val="00DE5FFE"/>
    <w:rsid w:val="00E01FD3"/>
    <w:rsid w:val="00E1168D"/>
    <w:rsid w:val="00E1208B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0F8A"/>
    <w:rsid w:val="00F34DB7"/>
    <w:rsid w:val="00F35A2A"/>
    <w:rsid w:val="00F35CF3"/>
    <w:rsid w:val="00F42C37"/>
    <w:rsid w:val="00F431A0"/>
    <w:rsid w:val="00F45E04"/>
    <w:rsid w:val="00F503EB"/>
    <w:rsid w:val="00F54BF5"/>
    <w:rsid w:val="00F54EA5"/>
    <w:rsid w:val="00F56645"/>
    <w:rsid w:val="00F616D8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197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7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7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7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265</Words>
  <Characters>1514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2024-11-12T12:54:00Z</cp:lastPrinted>
  <dcterms:created xsi:type="dcterms:W3CDTF">2025-01-13T15:52:00Z</dcterms:created>
  <dcterms:modified xsi:type="dcterms:W3CDTF">2025-01-14T12:56:00Z</dcterms:modified>
</cp:coreProperties>
</file>