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41A" w:rsidRPr="00A461C0" w:rsidRDefault="00C4441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95954433" r:id="rId8"/>
        </w:object>
      </w:r>
    </w:p>
    <w:p w:rsidR="00C4441A" w:rsidRPr="00D927B7" w:rsidRDefault="00C4441A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C4441A" w:rsidRPr="00D927B7" w:rsidRDefault="00C4441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4441A" w:rsidRPr="00D927B7" w:rsidRDefault="00C4441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4441A" w:rsidRPr="00D927B7" w:rsidRDefault="00C4441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4441A" w:rsidRDefault="00C4441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4441A" w:rsidRDefault="00C4441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4441A" w:rsidRDefault="00C4441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C4441A" w:rsidRPr="00A461C0" w:rsidRDefault="00C4441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C4441A" w:rsidRPr="00A461C0" w:rsidRDefault="00C4441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4441A" w:rsidRDefault="00C4441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C632CA">
        <w:rPr>
          <w:rFonts w:ascii="Times New Roman" w:hAnsi="Times New Roman"/>
          <w:b/>
          <w:szCs w:val="24"/>
        </w:rPr>
        <w:t>№ 435/12</w:t>
      </w:r>
    </w:p>
    <w:p w:rsidR="00C4441A" w:rsidRDefault="00C4441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C4441A" w:rsidRDefault="00C4441A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C4441A" w:rsidRDefault="00C4441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>ст. 34 Закону України «Про  місцеве самоврядування в Україні», листом Міністерства з питань реінтеграції тимчасово окупованих територій України від 23.10.2024 №22/4.2-8675-24 щодо продовження міжнародного фінансування проєкту «Прихисток» для реалізації Постанови Кабінету Міністрів України від 19.03.2022 №333 «Про затвердження Порядку компенсації витрат за тимчасове розміщення (перебування) внутрішньо переміщених осіб», розглянувши заяви 40 (сорока)</w:t>
      </w:r>
      <w:r w:rsidRPr="0023600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>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C4441A" w:rsidRPr="00297282" w:rsidRDefault="00C4441A" w:rsidP="00AB4DBF">
      <w:pPr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4441A" w:rsidRDefault="00C4441A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4441A" w:rsidRPr="002B7CA5" w:rsidRDefault="00C4441A" w:rsidP="0065449C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65449C">
        <w:rPr>
          <w:rFonts w:ascii="Times New Roman" w:hAnsi="Times New Roman"/>
          <w:bCs/>
          <w:sz w:val="24"/>
          <w:szCs w:val="24"/>
          <w:lang w:val="uk-UA"/>
        </w:rPr>
        <w:t>листопад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сумі </w:t>
      </w:r>
      <w:r w:rsidRPr="0065449C">
        <w:rPr>
          <w:rFonts w:ascii="Times New Roman" w:hAnsi="Times New Roman"/>
          <w:color w:val="000000"/>
          <w:sz w:val="24"/>
          <w:szCs w:val="24"/>
          <w:lang w:val="uk-UA"/>
        </w:rPr>
        <w:t>57307,60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0554E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п’ятдесят сім тисяч триста сім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грив</w:t>
      </w:r>
      <w:r>
        <w:rPr>
          <w:rFonts w:ascii="Times New Roman" w:hAnsi="Times New Roman"/>
          <w:sz w:val="24"/>
          <w:szCs w:val="24"/>
          <w:lang w:val="uk-UA"/>
        </w:rPr>
        <w:t>ень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60 </w:t>
      </w:r>
      <w:r w:rsidRPr="0040554E">
        <w:rPr>
          <w:rFonts w:ascii="Times New Roman" w:hAnsi="Times New Roman"/>
          <w:sz w:val="24"/>
          <w:szCs w:val="24"/>
          <w:lang w:val="uk-UA"/>
        </w:rPr>
        <w:t xml:space="preserve">коп.)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C4441A" w:rsidRDefault="00C4441A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>
        <w:rPr>
          <w:rFonts w:ascii="Times New Roman" w:hAnsi="Times New Roman"/>
          <w:sz w:val="24"/>
          <w:szCs w:val="24"/>
          <w:lang w:val="uk-UA"/>
        </w:rPr>
        <w:t>13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C4441A" w:rsidRDefault="00C4441A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C4441A" w:rsidRPr="0049467A" w:rsidRDefault="00C4441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C4441A" w:rsidRDefault="00C444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D133A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Сергій БУЛЕГА</w:t>
      </w: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p w:rsidR="00C4441A" w:rsidRDefault="00C4441A">
      <w:pPr>
        <w:rPr>
          <w:lang w:val="uk-UA"/>
        </w:rPr>
      </w:pPr>
    </w:p>
    <w:sectPr w:rsidR="00C4441A" w:rsidSect="00D669BC">
      <w:pgSz w:w="11906" w:h="16838" w:code="9"/>
      <w:pgMar w:top="902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41A" w:rsidRDefault="00C4441A" w:rsidP="00EE1455">
      <w:pPr>
        <w:spacing w:after="0" w:line="240" w:lineRule="auto"/>
      </w:pPr>
      <w:r>
        <w:separator/>
      </w:r>
    </w:p>
  </w:endnote>
  <w:endnote w:type="continuationSeparator" w:id="0">
    <w:p w:rsidR="00C4441A" w:rsidRDefault="00C444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41A" w:rsidRDefault="00C4441A" w:rsidP="00EE1455">
      <w:pPr>
        <w:spacing w:after="0" w:line="240" w:lineRule="auto"/>
      </w:pPr>
      <w:r>
        <w:separator/>
      </w:r>
    </w:p>
  </w:footnote>
  <w:footnote w:type="continuationSeparator" w:id="0">
    <w:p w:rsidR="00C4441A" w:rsidRDefault="00C444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3437F"/>
    <w:rsid w:val="00042B21"/>
    <w:rsid w:val="00043152"/>
    <w:rsid w:val="00051F69"/>
    <w:rsid w:val="000541DF"/>
    <w:rsid w:val="00060337"/>
    <w:rsid w:val="000632C1"/>
    <w:rsid w:val="00064316"/>
    <w:rsid w:val="000721E5"/>
    <w:rsid w:val="00072352"/>
    <w:rsid w:val="0007783C"/>
    <w:rsid w:val="00080D4D"/>
    <w:rsid w:val="000B5805"/>
    <w:rsid w:val="000B62D8"/>
    <w:rsid w:val="000B62FE"/>
    <w:rsid w:val="000C2108"/>
    <w:rsid w:val="000C2D57"/>
    <w:rsid w:val="000E1A71"/>
    <w:rsid w:val="000E5091"/>
    <w:rsid w:val="000E63CB"/>
    <w:rsid w:val="000F5A95"/>
    <w:rsid w:val="00122250"/>
    <w:rsid w:val="0012557A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06EC"/>
    <w:rsid w:val="001C15F9"/>
    <w:rsid w:val="001C73FB"/>
    <w:rsid w:val="001C7E27"/>
    <w:rsid w:val="001D0F18"/>
    <w:rsid w:val="001D2073"/>
    <w:rsid w:val="001D595D"/>
    <w:rsid w:val="001E08E6"/>
    <w:rsid w:val="001E3D41"/>
    <w:rsid w:val="001F0B10"/>
    <w:rsid w:val="001F6E70"/>
    <w:rsid w:val="00203C4A"/>
    <w:rsid w:val="002045C8"/>
    <w:rsid w:val="002060C5"/>
    <w:rsid w:val="00211C8E"/>
    <w:rsid w:val="002147DE"/>
    <w:rsid w:val="0023600D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B3791"/>
    <w:rsid w:val="002B7CA5"/>
    <w:rsid w:val="002C71F1"/>
    <w:rsid w:val="002C7B41"/>
    <w:rsid w:val="002D3962"/>
    <w:rsid w:val="002D5D4C"/>
    <w:rsid w:val="002D70CD"/>
    <w:rsid w:val="002E2D36"/>
    <w:rsid w:val="002E4626"/>
    <w:rsid w:val="002E469C"/>
    <w:rsid w:val="002E5250"/>
    <w:rsid w:val="002E671A"/>
    <w:rsid w:val="00303B1E"/>
    <w:rsid w:val="00307527"/>
    <w:rsid w:val="0031460F"/>
    <w:rsid w:val="00316404"/>
    <w:rsid w:val="0032457C"/>
    <w:rsid w:val="00332DB4"/>
    <w:rsid w:val="00337123"/>
    <w:rsid w:val="00352CAC"/>
    <w:rsid w:val="00360BB1"/>
    <w:rsid w:val="0037505B"/>
    <w:rsid w:val="0037758D"/>
    <w:rsid w:val="00385665"/>
    <w:rsid w:val="003E14DD"/>
    <w:rsid w:val="003E3FED"/>
    <w:rsid w:val="0040554E"/>
    <w:rsid w:val="0041052A"/>
    <w:rsid w:val="0043563E"/>
    <w:rsid w:val="004474E2"/>
    <w:rsid w:val="00447CED"/>
    <w:rsid w:val="00460077"/>
    <w:rsid w:val="0048639B"/>
    <w:rsid w:val="0049467A"/>
    <w:rsid w:val="00497BFC"/>
    <w:rsid w:val="004A28F2"/>
    <w:rsid w:val="004B35B5"/>
    <w:rsid w:val="004B527B"/>
    <w:rsid w:val="004B5FF6"/>
    <w:rsid w:val="004C2D83"/>
    <w:rsid w:val="004C41CD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2FC0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6CF7"/>
    <w:rsid w:val="00617B34"/>
    <w:rsid w:val="00620297"/>
    <w:rsid w:val="00621196"/>
    <w:rsid w:val="00622D10"/>
    <w:rsid w:val="00632CA1"/>
    <w:rsid w:val="00646CEF"/>
    <w:rsid w:val="0065449C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1383"/>
    <w:rsid w:val="00701739"/>
    <w:rsid w:val="00710520"/>
    <w:rsid w:val="007115E4"/>
    <w:rsid w:val="00716119"/>
    <w:rsid w:val="007205A3"/>
    <w:rsid w:val="00721B83"/>
    <w:rsid w:val="007245CA"/>
    <w:rsid w:val="00755C9E"/>
    <w:rsid w:val="00770F95"/>
    <w:rsid w:val="007714A7"/>
    <w:rsid w:val="00784638"/>
    <w:rsid w:val="00784D6A"/>
    <w:rsid w:val="00791E35"/>
    <w:rsid w:val="007B21F4"/>
    <w:rsid w:val="007B22D0"/>
    <w:rsid w:val="007B6793"/>
    <w:rsid w:val="007E2669"/>
    <w:rsid w:val="007E40F6"/>
    <w:rsid w:val="007E6625"/>
    <w:rsid w:val="007F467F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D1BF6"/>
    <w:rsid w:val="00907032"/>
    <w:rsid w:val="0092462C"/>
    <w:rsid w:val="00925A02"/>
    <w:rsid w:val="00930B55"/>
    <w:rsid w:val="00937DF7"/>
    <w:rsid w:val="00954219"/>
    <w:rsid w:val="009629C0"/>
    <w:rsid w:val="00991EBA"/>
    <w:rsid w:val="009A4009"/>
    <w:rsid w:val="009A5792"/>
    <w:rsid w:val="009B626C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1D7D"/>
    <w:rsid w:val="00A67B06"/>
    <w:rsid w:val="00A74480"/>
    <w:rsid w:val="00A77AF4"/>
    <w:rsid w:val="00A90080"/>
    <w:rsid w:val="00A920B6"/>
    <w:rsid w:val="00A93E71"/>
    <w:rsid w:val="00A94E39"/>
    <w:rsid w:val="00A9675F"/>
    <w:rsid w:val="00AB1F9E"/>
    <w:rsid w:val="00AB4DBF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2225"/>
    <w:rsid w:val="00B67C87"/>
    <w:rsid w:val="00B77229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D4C8C"/>
    <w:rsid w:val="00BD4F04"/>
    <w:rsid w:val="00BE16A7"/>
    <w:rsid w:val="00BE6C47"/>
    <w:rsid w:val="00C40302"/>
    <w:rsid w:val="00C4441A"/>
    <w:rsid w:val="00C632CA"/>
    <w:rsid w:val="00C67808"/>
    <w:rsid w:val="00C74289"/>
    <w:rsid w:val="00C83B58"/>
    <w:rsid w:val="00C911C2"/>
    <w:rsid w:val="00C922CF"/>
    <w:rsid w:val="00C9431C"/>
    <w:rsid w:val="00C94FF1"/>
    <w:rsid w:val="00CD0537"/>
    <w:rsid w:val="00CD2076"/>
    <w:rsid w:val="00CD57BE"/>
    <w:rsid w:val="00CE1B9C"/>
    <w:rsid w:val="00D017DD"/>
    <w:rsid w:val="00D03621"/>
    <w:rsid w:val="00D113E3"/>
    <w:rsid w:val="00D133AE"/>
    <w:rsid w:val="00D14119"/>
    <w:rsid w:val="00D2183B"/>
    <w:rsid w:val="00D25BDC"/>
    <w:rsid w:val="00D3158F"/>
    <w:rsid w:val="00D3206B"/>
    <w:rsid w:val="00D3634A"/>
    <w:rsid w:val="00D40E12"/>
    <w:rsid w:val="00D5587D"/>
    <w:rsid w:val="00D669BC"/>
    <w:rsid w:val="00D82131"/>
    <w:rsid w:val="00D85A5B"/>
    <w:rsid w:val="00D927B7"/>
    <w:rsid w:val="00DA44A6"/>
    <w:rsid w:val="00DB20D0"/>
    <w:rsid w:val="00DE3259"/>
    <w:rsid w:val="00DF74A8"/>
    <w:rsid w:val="00E11F02"/>
    <w:rsid w:val="00E163F6"/>
    <w:rsid w:val="00E21D41"/>
    <w:rsid w:val="00E33B7F"/>
    <w:rsid w:val="00E41228"/>
    <w:rsid w:val="00E56599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48A"/>
    <w:rsid w:val="00F42C37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B69CF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rsid w:val="00E56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nsolas" w:eastAsia="Calibri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E56599"/>
    <w:rPr>
      <w:rFonts w:ascii="Consolas" w:hAnsi="Consolas" w:cs="Consolas"/>
      <w:lang w:val="ru-RU" w:eastAsia="en-US" w:bidi="ar-SA"/>
    </w:rPr>
  </w:style>
  <w:style w:type="paragraph" w:styleId="Title">
    <w:name w:val="Title"/>
    <w:basedOn w:val="Normal"/>
    <w:link w:val="TitleChar"/>
    <w:uiPriority w:val="99"/>
    <w:qFormat/>
    <w:locked/>
    <w:rsid w:val="00E56599"/>
    <w:pPr>
      <w:spacing w:after="0" w:line="240" w:lineRule="auto"/>
      <w:jc w:val="center"/>
    </w:pPr>
    <w:rPr>
      <w:rFonts w:ascii="Arial Black" w:eastAsia="Calibri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E56599"/>
    <w:rPr>
      <w:rFonts w:ascii="Arial Black" w:hAnsi="Arial Black" w:cs="Times New Roman"/>
      <w:sz w:val="24"/>
      <w:lang w:val="uk-UA" w:eastAsia="ru-RU" w:bidi="ar-SA"/>
    </w:rPr>
  </w:style>
  <w:style w:type="paragraph" w:customStyle="1" w:styleId="10">
    <w:name w:val="Звичайний1"/>
    <w:uiPriority w:val="99"/>
    <w:rsid w:val="00E56599"/>
    <w:rPr>
      <w:rFonts w:ascii="Arial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E56599"/>
    <w:pPr>
      <w:keepNext/>
      <w:spacing w:after="0" w:line="240" w:lineRule="auto"/>
      <w:jc w:val="center"/>
      <w:outlineLvl w:val="0"/>
    </w:pPr>
    <w:rPr>
      <w:rFonts w:ascii="Arial" w:eastAsia="Calibri" w:hAnsi="Arial"/>
      <w:b/>
      <w:sz w:val="28"/>
      <w:szCs w:val="20"/>
      <w:lang w:val="uk-UA"/>
    </w:rPr>
  </w:style>
  <w:style w:type="paragraph" w:customStyle="1" w:styleId="12">
    <w:name w:val="Обычный1"/>
    <w:uiPriority w:val="99"/>
    <w:rsid w:val="00E56599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2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313</Words>
  <Characters>1787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2024-12-17T13:27:00Z</cp:lastPrinted>
  <dcterms:created xsi:type="dcterms:W3CDTF">2024-11-29T10:07:00Z</dcterms:created>
  <dcterms:modified xsi:type="dcterms:W3CDTF">2024-12-17T13:27:00Z</dcterms:modified>
</cp:coreProperties>
</file>