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5AC" w:rsidRDefault="008A75AC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9755440" r:id="rId5"/>
        </w:object>
      </w:r>
    </w:p>
    <w:p w:rsidR="008A75AC" w:rsidRPr="004524BE" w:rsidRDefault="008A75AC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8A75AC" w:rsidRDefault="008A75AC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A75AC" w:rsidRDefault="008A75AC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8A75AC" w:rsidRDefault="008A75AC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A75AC" w:rsidRDefault="008A75AC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8A75AC" w:rsidRDefault="008A75AC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A75AC" w:rsidRDefault="008A75AC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8A75AC" w:rsidRDefault="008A75AC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75AC" w:rsidRDefault="008A75AC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8A75AC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995588">
        <w:rPr>
          <w:rFonts w:ascii="Times New Roman" w:hAnsi="Times New Roman" w:cs="Times New Roman"/>
          <w:b/>
          <w:iCs/>
        </w:rPr>
        <w:t>Про</w:t>
      </w:r>
      <w:r w:rsidRPr="00995588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995588">
        <w:rPr>
          <w:rFonts w:ascii="Times New Roman" w:hAnsi="Times New Roman" w:cs="Times New Roman"/>
          <w:b/>
          <w:iCs/>
        </w:rPr>
        <w:t>утворення</w:t>
      </w:r>
      <w:r w:rsidRPr="00995588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995588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995588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995588">
        <w:rPr>
          <w:rFonts w:ascii="Times New Roman" w:hAnsi="Times New Roman" w:cs="Times New Roman"/>
          <w:b/>
          <w:iCs/>
        </w:rPr>
        <w:t>захисту</w:t>
      </w:r>
      <w:r w:rsidRPr="00995588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995588">
        <w:rPr>
          <w:rFonts w:ascii="Times New Roman" w:hAnsi="Times New Roman" w:cs="Times New Roman"/>
          <w:b/>
          <w:iCs/>
        </w:rPr>
        <w:t>дітей,</w:t>
      </w:r>
      <w:r w:rsidRPr="00995588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995588">
        <w:rPr>
          <w:rFonts w:ascii="Times New Roman" w:hAnsi="Times New Roman" w:cs="Times New Roman"/>
          <w:b/>
          <w:iCs/>
        </w:rPr>
        <w:t>які</w:t>
      </w:r>
      <w:r w:rsidRPr="00995588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995588">
        <w:rPr>
          <w:rFonts w:ascii="Times New Roman" w:hAnsi="Times New Roman" w:cs="Times New Roman"/>
          <w:b/>
          <w:iCs/>
        </w:rPr>
        <w:t>перебувають у</w:t>
      </w:r>
      <w:r w:rsidRPr="00995588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995588">
        <w:rPr>
          <w:rFonts w:ascii="Times New Roman" w:hAnsi="Times New Roman" w:cs="Times New Roman"/>
          <w:b/>
          <w:iCs/>
        </w:rPr>
        <w:t>складних</w:t>
      </w:r>
      <w:r w:rsidRPr="00995588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995588">
        <w:rPr>
          <w:rFonts w:ascii="Times New Roman" w:hAnsi="Times New Roman" w:cs="Times New Roman"/>
          <w:b/>
          <w:iCs/>
        </w:rPr>
        <w:t>життєвих</w:t>
      </w:r>
      <w:r w:rsidRPr="00995588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995588">
        <w:rPr>
          <w:rFonts w:ascii="Times New Roman" w:hAnsi="Times New Roman" w:cs="Times New Roman"/>
          <w:b/>
          <w:iCs/>
        </w:rPr>
        <w:t>обставинах</w:t>
      </w: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995588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995588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8A75AC" w:rsidRPr="00995588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995588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8A75AC" w:rsidRDefault="008A75AC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8A75AC" w:rsidRDefault="008A75AC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8A75AC" w:rsidRDefault="008A75AC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8A75AC" w:rsidRDefault="008A75AC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    Інна ВЕДЕНІВСЬКА</w:t>
      </w: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8A75AC" w:rsidRDefault="008A75AC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8A75AC" w:rsidRDefault="008A75AC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8A75AC" w:rsidRDefault="008A75AC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8A75AC" w:rsidRDefault="008A75AC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8A75AC" w:rsidRDefault="008A75AC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8A75AC" w:rsidRDefault="008A75AC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__________2025 р. № ____</w:t>
      </w:r>
    </w:p>
    <w:p w:rsidR="008A75AC" w:rsidRDefault="008A75AC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8A75AC" w:rsidRDefault="008A75AC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Мартюшова Андрія Артемовича</w:t>
      </w:r>
      <w:r>
        <w:rPr>
          <w:rFonts w:ascii="Times New Roman" w:hAnsi="Times New Roman"/>
          <w:sz w:val="24"/>
          <w:szCs w:val="24"/>
          <w:lang w:val="uk-UA" w:eastAsia="uk-UA"/>
        </w:rPr>
        <w:t>, 07 листопада 2011 року народження, мешканця с. Кліводин</w:t>
      </w:r>
      <w:r>
        <w:rPr>
          <w:rFonts w:ascii="Times New Roman" w:hAnsi="Times New Roman"/>
          <w:sz w:val="24"/>
          <w:szCs w:val="24"/>
          <w:lang w:val="uk-UA"/>
        </w:rPr>
        <w:t>, вул. Л. Українки, 1: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8A75AC" w:rsidRPr="00AC7852" w:rsidRDefault="008A75AC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</w:t>
      </w:r>
      <w:r w:rsidRPr="00986E11">
        <w:rPr>
          <w:rFonts w:ascii="Times New Roman" w:hAnsi="Times New Roman"/>
          <w:b/>
          <w:sz w:val="24"/>
          <w:szCs w:val="24"/>
          <w:lang w:val="uk-UA"/>
        </w:rPr>
        <w:t xml:space="preserve">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 Кіцманської міської ради;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>– староста Кліводинського старостинського округу.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75AC" w:rsidRDefault="008A75AC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Ковальова Петра Максимовича</w:t>
      </w:r>
      <w:r>
        <w:rPr>
          <w:rFonts w:ascii="Times New Roman" w:hAnsi="Times New Roman"/>
          <w:sz w:val="24"/>
          <w:szCs w:val="24"/>
          <w:lang w:val="uk-UA" w:eastAsia="uk-UA"/>
        </w:rPr>
        <w:t>, 15 вересня 2018 року народження, мешканця с. Кліводин</w:t>
      </w:r>
      <w:r>
        <w:rPr>
          <w:rFonts w:ascii="Times New Roman" w:hAnsi="Times New Roman"/>
          <w:sz w:val="24"/>
          <w:szCs w:val="24"/>
          <w:lang w:val="uk-UA"/>
        </w:rPr>
        <w:t>, вул. Л. Українки, 1: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8A75AC" w:rsidRPr="00AC7852" w:rsidRDefault="008A75AC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Сніжана ЗАБОЛОТСЬКА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ЗДО;</w:t>
      </w:r>
    </w:p>
    <w:p w:rsidR="008A75AC" w:rsidRDefault="008A75AC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>– староста Кліводинського старостинського округу.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75AC" w:rsidRDefault="008A75AC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Ковальової Яніни Максимівни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12 січня 2020 року народження, мешканки с. Кліводин</w:t>
      </w:r>
      <w:r>
        <w:rPr>
          <w:rFonts w:ascii="Times New Roman" w:hAnsi="Times New Roman"/>
          <w:sz w:val="24"/>
          <w:szCs w:val="24"/>
          <w:lang w:val="uk-UA"/>
        </w:rPr>
        <w:t>, вул. Л. Українки, 1:</w:t>
      </w:r>
    </w:p>
    <w:p w:rsidR="008A75AC" w:rsidRDefault="008A75AC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A75AC" w:rsidRDefault="008A75AC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A75AC" w:rsidRDefault="008A75AC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8A75AC" w:rsidRPr="00AC7852" w:rsidRDefault="008A75AC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8A75AC" w:rsidRDefault="008A75AC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Кіцманської АЗПСМ;</w:t>
      </w:r>
    </w:p>
    <w:p w:rsidR="008A75AC" w:rsidRDefault="008A75AC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Сніжана ЗАБОЛОТСЬКА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ЗДО;</w:t>
      </w:r>
    </w:p>
    <w:p w:rsidR="008A75AC" w:rsidRDefault="008A75AC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>– староста Кліводинського старостинського округу.</w:t>
      </w: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8A75AC" w:rsidRDefault="008A75AC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8A75AC" w:rsidRDefault="008A75AC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rPr>
          <w:rFonts w:ascii="Times New Roman" w:hAnsi="Times New Roman"/>
          <w:sz w:val="24"/>
          <w:szCs w:val="24"/>
          <w:lang w:val="uk-UA"/>
        </w:rPr>
      </w:pPr>
    </w:p>
    <w:p w:rsidR="008A75AC" w:rsidRDefault="008A75AC" w:rsidP="00986E11">
      <w:pPr>
        <w:tabs>
          <w:tab w:val="left" w:pos="708"/>
        </w:tabs>
        <w:rPr>
          <w:lang w:val="uk-UA"/>
        </w:rPr>
      </w:pPr>
    </w:p>
    <w:p w:rsidR="008A75AC" w:rsidRDefault="008A75AC" w:rsidP="00986E11">
      <w:pPr>
        <w:pStyle w:val="3"/>
        <w:tabs>
          <w:tab w:val="left" w:pos="70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</w:p>
    <w:p w:rsidR="008A75AC" w:rsidRDefault="008A75AC" w:rsidP="00986E11">
      <w:pPr>
        <w:pStyle w:val="Heading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:rsidR="008A75AC" w:rsidRDefault="008A75AC" w:rsidP="00986E11">
      <w:pPr>
        <w:tabs>
          <w:tab w:val="left" w:pos="708"/>
        </w:tabs>
        <w:rPr>
          <w:lang w:val="uk-UA"/>
        </w:rPr>
      </w:pPr>
    </w:p>
    <w:p w:rsidR="008A75AC" w:rsidRPr="009819B6" w:rsidRDefault="008A75AC" w:rsidP="00986E11">
      <w:pPr>
        <w:rPr>
          <w:lang w:val="uk-UA"/>
        </w:rPr>
      </w:pPr>
    </w:p>
    <w:p w:rsidR="008A75AC" w:rsidRPr="00986E11" w:rsidRDefault="008A75AC">
      <w:pPr>
        <w:rPr>
          <w:lang w:val="uk-UA"/>
        </w:rPr>
      </w:pPr>
    </w:p>
    <w:sectPr w:rsidR="008A75AC" w:rsidRPr="00986E11" w:rsidSect="004524BE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F647E"/>
    <w:rsid w:val="001C3404"/>
    <w:rsid w:val="001D18B3"/>
    <w:rsid w:val="00350520"/>
    <w:rsid w:val="004524BE"/>
    <w:rsid w:val="004C6E50"/>
    <w:rsid w:val="00507CA6"/>
    <w:rsid w:val="006B679C"/>
    <w:rsid w:val="00704ADA"/>
    <w:rsid w:val="00734198"/>
    <w:rsid w:val="008A75AC"/>
    <w:rsid w:val="009636A7"/>
    <w:rsid w:val="009819B6"/>
    <w:rsid w:val="00983A05"/>
    <w:rsid w:val="00986E11"/>
    <w:rsid w:val="00995588"/>
    <w:rsid w:val="00A40845"/>
    <w:rsid w:val="00AC650A"/>
    <w:rsid w:val="00AC7852"/>
    <w:rsid w:val="00AF759A"/>
    <w:rsid w:val="00C05011"/>
    <w:rsid w:val="00C91F79"/>
    <w:rsid w:val="00DE2AB2"/>
    <w:rsid w:val="00EF27E9"/>
    <w:rsid w:val="00F51384"/>
    <w:rsid w:val="00FA6E98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797</Words>
  <Characters>4549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2025-01-29T14:35:00Z</cp:lastPrinted>
  <dcterms:created xsi:type="dcterms:W3CDTF">2025-01-30T12:55:00Z</dcterms:created>
  <dcterms:modified xsi:type="dcterms:W3CDTF">2025-01-30T13:18:00Z</dcterms:modified>
</cp:coreProperties>
</file>